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B8FFA" w14:textId="41D8E60D" w:rsidR="00A42EAF" w:rsidRDefault="0058309F" w:rsidP="00125747">
      <w:pPr>
        <w:ind w:right="-8"/>
      </w:pPr>
      <w:r>
        <w:rPr>
          <w:noProof/>
        </w:rPr>
        <w:drawing>
          <wp:anchor distT="0" distB="0" distL="114300" distR="114300" simplePos="0" relativeHeight="251658249" behindDoc="1" locked="0" layoutInCell="1" allowOverlap="1" wp14:anchorId="08EDE2A8" wp14:editId="370FB351">
            <wp:simplePos x="0" y="0"/>
            <wp:positionH relativeFrom="page">
              <wp:posOffset>-5486400</wp:posOffset>
            </wp:positionH>
            <wp:positionV relativeFrom="paragraph">
              <wp:posOffset>-1231210</wp:posOffset>
            </wp:positionV>
            <wp:extent cx="16012160" cy="10829677"/>
            <wp:effectExtent l="0" t="0" r="889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13656" cy="108306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46" behindDoc="1" locked="0" layoutInCell="1" allowOverlap="1" wp14:anchorId="1F4C19F1" wp14:editId="7F9D8A86">
            <wp:simplePos x="0" y="0"/>
            <wp:positionH relativeFrom="margin">
              <wp:align>center</wp:align>
            </wp:positionH>
            <wp:positionV relativeFrom="margin">
              <wp:posOffset>4562889</wp:posOffset>
            </wp:positionV>
            <wp:extent cx="4695825" cy="3319145"/>
            <wp:effectExtent l="0" t="0" r="0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5825" cy="3319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22" behindDoc="0" locked="0" layoutInCell="1" allowOverlap="1" wp14:anchorId="2FC7DB0F" wp14:editId="6E5D3DAB">
                <wp:simplePos x="0" y="0"/>
                <wp:positionH relativeFrom="margin">
                  <wp:posOffset>3175</wp:posOffset>
                </wp:positionH>
                <wp:positionV relativeFrom="paragraph">
                  <wp:posOffset>6796405</wp:posOffset>
                </wp:positionV>
                <wp:extent cx="5772150" cy="2577465"/>
                <wp:effectExtent l="0" t="0" r="0" b="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72150" cy="25774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C4CA8B" w14:textId="77777777" w:rsidR="0058309F" w:rsidRPr="000D2003" w:rsidRDefault="0058309F" w:rsidP="0058309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</w:pPr>
                            <w:r w:rsidRPr="000D2003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  <w:t xml:space="preserve">Best Tourism Villages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  <w:br/>
                              <w:t>by UN Tourism</w:t>
                            </w:r>
                          </w:p>
                          <w:p w14:paraId="1C9B1D26" w14:textId="77777777" w:rsidR="0058309F" w:rsidRPr="002A0138" w:rsidRDefault="0058309F" w:rsidP="0058309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20"/>
                                <w:kern w:val="16"/>
                                <w:sz w:val="44"/>
                                <w:szCs w:val="44"/>
                              </w:rPr>
                            </w:pPr>
                          </w:p>
                          <w:p w14:paraId="05BA0ECE" w14:textId="4C507133" w:rsidR="0058309F" w:rsidRPr="00236520" w:rsidRDefault="0058309F" w:rsidP="0058309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20"/>
                                <w:kern w:val="16"/>
                                <w:sz w:val="48"/>
                                <w:szCs w:val="48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20"/>
                                <w:kern w:val="16"/>
                                <w:sz w:val="48"/>
                                <w:szCs w:val="48"/>
                                <w:lang w:val="es-ES"/>
                              </w:rPr>
                              <w:t>Documento de candidatura</w:t>
                            </w:r>
                          </w:p>
                          <w:p w14:paraId="4DD699B3" w14:textId="77777777" w:rsidR="0058309F" w:rsidRPr="00236520" w:rsidRDefault="0058309F" w:rsidP="0058309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20"/>
                                <w:kern w:val="16"/>
                                <w:sz w:val="48"/>
                                <w:szCs w:val="48"/>
                                <w:lang w:val="es-ES"/>
                              </w:rPr>
                            </w:pPr>
                            <w:r w:rsidRPr="00236520">
                              <w:rPr>
                                <w:rFonts w:ascii="Arial" w:hAnsi="Arial" w:cs="Arial"/>
                                <w:color w:val="FFFFFF" w:themeColor="background1"/>
                                <w:spacing w:val="20"/>
                                <w:kern w:val="16"/>
                                <w:sz w:val="48"/>
                                <w:szCs w:val="48"/>
                                <w:lang w:val="es-ES"/>
                              </w:rPr>
                              <w:t>Edición 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FC7DB0F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.25pt;margin-top:535.15pt;width:454.5pt;height:202.95pt;z-index:25166132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" filled="f" stroked="f" strokeweight=".5pt">
                <v:textbox>
                  <w:txbxContent>
                    <w:p w14:paraId="54C4CA8B" w14:textId="77777777" w:rsidR="0058309F" w:rsidRPr="000D2003" w:rsidRDefault="0058309F" w:rsidP="0058309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20"/>
                          <w:kern w:val="16"/>
                          <w:sz w:val="64"/>
                          <w:szCs w:val="64"/>
                        </w:rPr>
                      </w:pPr>
                      <w:r w:rsidRPr="000D2003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20"/>
                          <w:kern w:val="16"/>
                          <w:sz w:val="64"/>
                          <w:szCs w:val="64"/>
                        </w:rPr>
                        <w:t xml:space="preserve">Best Tourism Villages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20"/>
                          <w:kern w:val="16"/>
                          <w:sz w:val="64"/>
                          <w:szCs w:val="64"/>
                        </w:rPr>
                        <w:br/>
                        <w:t>by UN Tourism</w:t>
                      </w:r>
                    </w:p>
                    <w:p w14:paraId="1C9B1D26" w14:textId="77777777" w:rsidR="0058309F" w:rsidRPr="002A0138" w:rsidRDefault="0058309F" w:rsidP="0058309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20"/>
                          <w:kern w:val="16"/>
                          <w:sz w:val="44"/>
                          <w:szCs w:val="44"/>
                        </w:rPr>
                      </w:pPr>
                    </w:p>
                    <w:p w14:paraId="05BA0ECE" w14:textId="4C507133" w:rsidR="0058309F" w:rsidRPr="00236520" w:rsidRDefault="0058309F" w:rsidP="0058309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20"/>
                          <w:kern w:val="16"/>
                          <w:sz w:val="48"/>
                          <w:szCs w:val="48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20"/>
                          <w:kern w:val="16"/>
                          <w:sz w:val="48"/>
                          <w:szCs w:val="48"/>
                          <w:lang w:val="es-ES"/>
                        </w:rPr>
                        <w:t>Documento de candidatura</w:t>
                      </w:r>
                    </w:p>
                    <w:p w14:paraId="4DD699B3" w14:textId="77777777" w:rsidR="0058309F" w:rsidRPr="00236520" w:rsidRDefault="0058309F" w:rsidP="0058309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20"/>
                          <w:kern w:val="16"/>
                          <w:sz w:val="48"/>
                          <w:szCs w:val="48"/>
                          <w:lang w:val="es-ES"/>
                        </w:rPr>
                      </w:pPr>
                      <w:r w:rsidRPr="00236520">
                        <w:rPr>
                          <w:rFonts w:ascii="Arial" w:hAnsi="Arial" w:cs="Arial"/>
                          <w:color w:val="FFFFFF" w:themeColor="background1"/>
                          <w:spacing w:val="20"/>
                          <w:kern w:val="16"/>
                          <w:sz w:val="48"/>
                          <w:szCs w:val="48"/>
                          <w:lang w:val="es-ES"/>
                        </w:rPr>
                        <w:t>Edición 2024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98" behindDoc="0" locked="0" layoutInCell="1" allowOverlap="1" wp14:anchorId="11AF1B03" wp14:editId="4932F810">
                <wp:simplePos x="0" y="0"/>
                <wp:positionH relativeFrom="margin">
                  <wp:posOffset>-437515</wp:posOffset>
                </wp:positionH>
                <wp:positionV relativeFrom="paragraph">
                  <wp:posOffset>5396644</wp:posOffset>
                </wp:positionV>
                <wp:extent cx="6636385" cy="3514725"/>
                <wp:effectExtent l="0" t="0" r="0" b="952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6385" cy="35147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50000"/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AC5BBE" id="Rectangle 5" o:spid="_x0000_s1026" style="position:absolute;margin-left:-34.45pt;margin-top:424.95pt;width:522.55pt;height:276.75pt;z-index:25166029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" fillcolor="#806200 [1608]" stroked="f" strokeweight="1pt">
                <v:fill opacity="32896f"/>
                <w10:wrap anchorx="margin"/>
              </v:rect>
            </w:pict>
          </mc:Fallback>
        </mc:AlternateContent>
      </w:r>
      <w:r w:rsidR="00A42EAF">
        <w:br w:type="page"/>
      </w:r>
    </w:p>
    <w:p w14:paraId="783F36FE" w14:textId="77777777" w:rsidR="006B38E1" w:rsidRDefault="004905F8" w:rsidP="00125747">
      <w:pPr>
        <w:sectPr w:rsidR="006B38E1" w:rsidSect="00920500">
          <w:headerReference w:type="default" r:id="rId13"/>
          <w:footerReference w:type="even" r:id="rId14"/>
          <w:footerReference w:type="default" r:id="rId15"/>
          <w:headerReference w:type="first" r:id="rId16"/>
          <w:type w:val="nextColumn"/>
          <w:pgSz w:w="11900" w:h="16840"/>
          <w:pgMar w:top="1701" w:right="1418" w:bottom="1418" w:left="1418" w:header="720" w:footer="720" w:gutter="0"/>
          <w:pgNumType w:start="1"/>
          <w:cols w:space="720"/>
          <w:titlePg/>
        </w:sect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50" behindDoc="1" locked="0" layoutInCell="1" allowOverlap="1" wp14:anchorId="69FAEEF5" wp14:editId="01F15371">
                <wp:simplePos x="0" y="0"/>
                <wp:positionH relativeFrom="page">
                  <wp:align>right</wp:align>
                </wp:positionH>
                <wp:positionV relativeFrom="paragraph">
                  <wp:posOffset>-1080135</wp:posOffset>
                </wp:positionV>
                <wp:extent cx="7547212" cy="10705465"/>
                <wp:effectExtent l="0" t="0" r="0" b="635"/>
                <wp:wrapNone/>
                <wp:docPr id="1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47212" cy="1070546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ABA9ED6" w14:textId="77777777" w:rsidR="008A00F5" w:rsidRPr="00FA7204" w:rsidRDefault="008A00F5" w:rsidP="008C6E66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FAEEF5" id="Rectangle 9" o:spid="_x0000_s1030" style="position:absolute;margin-left:543.05pt;margin-top:-85.05pt;width:594.25pt;height:842.95pt;z-index:-25165823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" fillcolor="#c19300 [2408]" stroked="f" strokeweight="1pt">
                <v:textbox>
                  <w:txbxContent>
                    <w:p w14:paraId="5ABA9ED6" w14:textId="77777777" w:rsidR="008A00F5" w:rsidRPr="00FA7204" w:rsidRDefault="008A00F5" w:rsidP="008C6E66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15699B">
        <w:br w:type="page"/>
      </w:r>
    </w:p>
    <w:p w14:paraId="2C2DB1ED" w14:textId="77777777" w:rsidR="0015699B" w:rsidRDefault="0015699B" w:rsidP="00125747"/>
    <w:p w14:paraId="700F8A1E" w14:textId="301DE4DA" w:rsidR="0015699B" w:rsidRDefault="0015699B" w:rsidP="00125747">
      <w:pPr>
        <w:ind w:right="-8"/>
      </w:pPr>
    </w:p>
    <w:p w14:paraId="1F328382" w14:textId="05E15897" w:rsidR="0015699B" w:rsidRDefault="00162110" w:rsidP="00125747"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6207159A" wp14:editId="1F99CDD7">
                <wp:simplePos x="0" y="0"/>
                <wp:positionH relativeFrom="column">
                  <wp:posOffset>1433195</wp:posOffset>
                </wp:positionH>
                <wp:positionV relativeFrom="paragraph">
                  <wp:posOffset>1174750</wp:posOffset>
                </wp:positionV>
                <wp:extent cx="4811395" cy="2743200"/>
                <wp:effectExtent l="0" t="0" r="0" b="0"/>
                <wp:wrapNone/>
                <wp:docPr id="16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11395" cy="274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DBC529B" w14:textId="77777777" w:rsidR="008A00F5" w:rsidRPr="00202F5C" w:rsidRDefault="008A00F5" w:rsidP="00B6696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816200" w:themeColor="accent5" w:themeShade="80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</w:pPr>
                            <w:r w:rsidRPr="00202F5C">
                              <w:rPr>
                                <w:rFonts w:ascii="Arial" w:hAnsi="Arial" w:cs="Arial"/>
                                <w:b/>
                                <w:bCs/>
                                <w:color w:val="816200" w:themeColor="accent5" w:themeShade="80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  <w:t xml:space="preserve">Best Tourism </w:t>
                            </w:r>
                          </w:p>
                          <w:p w14:paraId="69254EF8" w14:textId="2ECEC730" w:rsidR="008A00F5" w:rsidRPr="00202F5C" w:rsidRDefault="008A00F5" w:rsidP="00B6696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816200" w:themeColor="accent5" w:themeShade="80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</w:pPr>
                            <w:r w:rsidRPr="00202F5C">
                              <w:rPr>
                                <w:rFonts w:ascii="Arial" w:hAnsi="Arial" w:cs="Arial"/>
                                <w:b/>
                                <w:bCs/>
                                <w:color w:val="816200" w:themeColor="accent5" w:themeShade="80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  <w:t>Villages</w:t>
                            </w:r>
                          </w:p>
                          <w:p w14:paraId="57536758" w14:textId="0189F263" w:rsidR="008A00F5" w:rsidRPr="00202F5C" w:rsidRDefault="008A00F5" w:rsidP="00B6696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816200" w:themeColor="accent5" w:themeShade="80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</w:pPr>
                            <w:r w:rsidRPr="00202F5C">
                              <w:rPr>
                                <w:rFonts w:ascii="Arial" w:hAnsi="Arial" w:cs="Arial"/>
                                <w:b/>
                                <w:bCs/>
                                <w:color w:val="816200" w:themeColor="accent5" w:themeShade="80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  <w:t>by UN</w:t>
                            </w:r>
                            <w:r w:rsidR="0058309F" w:rsidRPr="00202F5C">
                              <w:rPr>
                                <w:rFonts w:ascii="Arial" w:hAnsi="Arial" w:cs="Arial"/>
                                <w:b/>
                                <w:bCs/>
                                <w:color w:val="816200" w:themeColor="accent5" w:themeShade="80"/>
                                <w:spacing w:val="20"/>
                                <w:kern w:val="16"/>
                                <w:sz w:val="64"/>
                                <w:szCs w:val="64"/>
                              </w:rPr>
                              <w:t xml:space="preserve"> Tourism</w:t>
                            </w:r>
                          </w:p>
                          <w:p w14:paraId="35B08059" w14:textId="77777777" w:rsidR="008A00F5" w:rsidRPr="00202F5C" w:rsidRDefault="008A00F5" w:rsidP="00B6696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44"/>
                                <w:szCs w:val="44"/>
                              </w:rPr>
                            </w:pPr>
                          </w:p>
                          <w:p w14:paraId="4F38A6F4" w14:textId="67C03B77" w:rsidR="008A00F5" w:rsidRPr="0058309F" w:rsidRDefault="008A00F5" w:rsidP="00B6696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44"/>
                                <w:szCs w:val="44"/>
                                <w:lang w:val="es-ES"/>
                              </w:rPr>
                            </w:pPr>
                            <w:r w:rsidRPr="0058309F"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44"/>
                                <w:szCs w:val="44"/>
                                <w:lang w:val="es-ES"/>
                              </w:rPr>
                              <w:t>Documento de Candidatura</w:t>
                            </w:r>
                          </w:p>
                          <w:p w14:paraId="15397442" w14:textId="4513866C" w:rsidR="008A00F5" w:rsidRPr="001710FD" w:rsidRDefault="008A00F5" w:rsidP="00B6696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44"/>
                                <w:szCs w:val="44"/>
                                <w:lang w:val="es-ES"/>
                              </w:rPr>
                            </w:pPr>
                            <w:r w:rsidRPr="001710FD"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44"/>
                                <w:szCs w:val="44"/>
                                <w:lang w:val="es-ES"/>
                              </w:rPr>
                              <w:t>Edición 202</w:t>
                            </w:r>
                            <w:r w:rsidR="0058309F"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44"/>
                                <w:szCs w:val="44"/>
                                <w:lang w:val="es-ES"/>
                              </w:rPr>
                              <w:t>4</w:t>
                            </w:r>
                            <w:r w:rsidRPr="001710FD"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44"/>
                                <w:szCs w:val="44"/>
                                <w:lang w:val="es-ES"/>
                              </w:rPr>
                              <w:t xml:space="preserve"> </w:t>
                            </w:r>
                          </w:p>
                          <w:p w14:paraId="10DEE388" w14:textId="630C12E5" w:rsidR="008A00F5" w:rsidRPr="001710FD" w:rsidRDefault="0058309F" w:rsidP="00B6696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32"/>
                                <w:szCs w:val="32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32"/>
                                <w:szCs w:val="32"/>
                                <w:lang w:val="es-ES"/>
                              </w:rPr>
                              <w:t xml:space="preserve">Enero </w:t>
                            </w:r>
                            <w:r w:rsidR="008A00F5" w:rsidRPr="001710FD"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32"/>
                                <w:szCs w:val="32"/>
                                <w:lang w:val="es-ES"/>
                              </w:rPr>
                              <w:t>202</w:t>
                            </w:r>
                            <w:r>
                              <w:rPr>
                                <w:rFonts w:ascii="Arial" w:hAnsi="Arial" w:cs="Arial"/>
                                <w:color w:val="816200" w:themeColor="accent5" w:themeShade="80"/>
                                <w:spacing w:val="20"/>
                                <w:kern w:val="16"/>
                                <w:sz w:val="32"/>
                                <w:szCs w:val="32"/>
                                <w:lang w:val="es-ES"/>
                              </w:rPr>
                              <w:t>4</w:t>
                            </w:r>
                          </w:p>
                          <w:p w14:paraId="1E71C9C0" w14:textId="1BA45B4A" w:rsidR="008A00F5" w:rsidRPr="00614866" w:rsidRDefault="008A00F5" w:rsidP="00B6696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B050"/>
                                <w:spacing w:val="20"/>
                                <w:kern w:val="16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07159A" id="Text Box 13" o:spid="_x0000_s1028" type="#_x0000_t202" style="position:absolute;margin-left:112.85pt;margin-top:92.5pt;width:378.85pt;height:3in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" filled="f" stroked="f" strokeweight=".5pt">
                <v:textbox>
                  <w:txbxContent>
                    <w:p w14:paraId="4DBC529B" w14:textId="77777777" w:rsidR="008A00F5" w:rsidRPr="00202F5C" w:rsidRDefault="008A00F5" w:rsidP="00B66961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816200" w:themeColor="accent5" w:themeShade="80"/>
                          <w:spacing w:val="20"/>
                          <w:kern w:val="16"/>
                          <w:sz w:val="64"/>
                          <w:szCs w:val="64"/>
                        </w:rPr>
                      </w:pPr>
                      <w:r w:rsidRPr="00202F5C">
                        <w:rPr>
                          <w:rFonts w:ascii="Arial" w:hAnsi="Arial" w:cs="Arial"/>
                          <w:b/>
                          <w:bCs/>
                          <w:color w:val="816200" w:themeColor="accent5" w:themeShade="80"/>
                          <w:spacing w:val="20"/>
                          <w:kern w:val="16"/>
                          <w:sz w:val="64"/>
                          <w:szCs w:val="64"/>
                        </w:rPr>
                        <w:t xml:space="preserve">Best Tourism </w:t>
                      </w:r>
                    </w:p>
                    <w:p w14:paraId="69254EF8" w14:textId="2ECEC730" w:rsidR="008A00F5" w:rsidRPr="00202F5C" w:rsidRDefault="008A00F5" w:rsidP="00B66961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816200" w:themeColor="accent5" w:themeShade="80"/>
                          <w:spacing w:val="20"/>
                          <w:kern w:val="16"/>
                          <w:sz w:val="64"/>
                          <w:szCs w:val="64"/>
                        </w:rPr>
                      </w:pPr>
                      <w:r w:rsidRPr="00202F5C">
                        <w:rPr>
                          <w:rFonts w:ascii="Arial" w:hAnsi="Arial" w:cs="Arial"/>
                          <w:b/>
                          <w:bCs/>
                          <w:color w:val="816200" w:themeColor="accent5" w:themeShade="80"/>
                          <w:spacing w:val="20"/>
                          <w:kern w:val="16"/>
                          <w:sz w:val="64"/>
                          <w:szCs w:val="64"/>
                        </w:rPr>
                        <w:t>Villages</w:t>
                      </w:r>
                    </w:p>
                    <w:p w14:paraId="57536758" w14:textId="0189F263" w:rsidR="008A00F5" w:rsidRPr="00202F5C" w:rsidRDefault="008A00F5" w:rsidP="00B66961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816200" w:themeColor="accent5" w:themeShade="80"/>
                          <w:spacing w:val="20"/>
                          <w:kern w:val="16"/>
                          <w:sz w:val="64"/>
                          <w:szCs w:val="64"/>
                        </w:rPr>
                      </w:pPr>
                      <w:r w:rsidRPr="00202F5C">
                        <w:rPr>
                          <w:rFonts w:ascii="Arial" w:hAnsi="Arial" w:cs="Arial"/>
                          <w:b/>
                          <w:bCs/>
                          <w:color w:val="816200" w:themeColor="accent5" w:themeShade="80"/>
                          <w:spacing w:val="20"/>
                          <w:kern w:val="16"/>
                          <w:sz w:val="64"/>
                          <w:szCs w:val="64"/>
                        </w:rPr>
                        <w:t>by UN</w:t>
                      </w:r>
                      <w:r w:rsidR="0058309F" w:rsidRPr="00202F5C">
                        <w:rPr>
                          <w:rFonts w:ascii="Arial" w:hAnsi="Arial" w:cs="Arial"/>
                          <w:b/>
                          <w:bCs/>
                          <w:color w:val="816200" w:themeColor="accent5" w:themeShade="80"/>
                          <w:spacing w:val="20"/>
                          <w:kern w:val="16"/>
                          <w:sz w:val="64"/>
                          <w:szCs w:val="64"/>
                        </w:rPr>
                        <w:t xml:space="preserve"> Tourism</w:t>
                      </w:r>
                    </w:p>
                    <w:p w14:paraId="35B08059" w14:textId="77777777" w:rsidR="008A00F5" w:rsidRPr="00202F5C" w:rsidRDefault="008A00F5" w:rsidP="00B66961">
                      <w:pPr>
                        <w:spacing w:after="0" w:line="240" w:lineRule="auto"/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44"/>
                          <w:szCs w:val="44"/>
                        </w:rPr>
                      </w:pPr>
                    </w:p>
                    <w:p w14:paraId="4F38A6F4" w14:textId="67C03B77" w:rsidR="008A00F5" w:rsidRPr="0058309F" w:rsidRDefault="008A00F5" w:rsidP="00B66961">
                      <w:pPr>
                        <w:spacing w:after="0" w:line="240" w:lineRule="auto"/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44"/>
                          <w:szCs w:val="44"/>
                          <w:lang w:val="es-ES"/>
                        </w:rPr>
                      </w:pPr>
                      <w:r w:rsidRPr="0058309F"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44"/>
                          <w:szCs w:val="44"/>
                          <w:lang w:val="es-ES"/>
                        </w:rPr>
                        <w:t>Documento de Candidatura</w:t>
                      </w:r>
                    </w:p>
                    <w:p w14:paraId="15397442" w14:textId="4513866C" w:rsidR="008A00F5" w:rsidRPr="001710FD" w:rsidRDefault="008A00F5" w:rsidP="00B66961">
                      <w:pPr>
                        <w:spacing w:after="0" w:line="240" w:lineRule="auto"/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44"/>
                          <w:szCs w:val="44"/>
                          <w:lang w:val="es-ES"/>
                        </w:rPr>
                      </w:pPr>
                      <w:r w:rsidRPr="001710FD"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44"/>
                          <w:szCs w:val="44"/>
                          <w:lang w:val="es-ES"/>
                        </w:rPr>
                        <w:t>Edición 202</w:t>
                      </w:r>
                      <w:r w:rsidR="0058309F"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44"/>
                          <w:szCs w:val="44"/>
                          <w:lang w:val="es-ES"/>
                        </w:rPr>
                        <w:t>4</w:t>
                      </w:r>
                      <w:r w:rsidRPr="001710FD"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44"/>
                          <w:szCs w:val="44"/>
                          <w:lang w:val="es-ES"/>
                        </w:rPr>
                        <w:t xml:space="preserve"> </w:t>
                      </w:r>
                    </w:p>
                    <w:p w14:paraId="10DEE388" w14:textId="630C12E5" w:rsidR="008A00F5" w:rsidRPr="001710FD" w:rsidRDefault="0058309F" w:rsidP="00B66961">
                      <w:pPr>
                        <w:spacing w:after="0" w:line="240" w:lineRule="auto"/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32"/>
                          <w:szCs w:val="32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32"/>
                          <w:szCs w:val="32"/>
                          <w:lang w:val="es-ES"/>
                        </w:rPr>
                        <w:t xml:space="preserve">Enero </w:t>
                      </w:r>
                      <w:r w:rsidR="008A00F5" w:rsidRPr="001710FD"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32"/>
                          <w:szCs w:val="32"/>
                          <w:lang w:val="es-ES"/>
                        </w:rPr>
                        <w:t>202</w:t>
                      </w:r>
                      <w:r>
                        <w:rPr>
                          <w:rFonts w:ascii="Arial" w:hAnsi="Arial" w:cs="Arial"/>
                          <w:color w:val="816200" w:themeColor="accent5" w:themeShade="80"/>
                          <w:spacing w:val="20"/>
                          <w:kern w:val="16"/>
                          <w:sz w:val="32"/>
                          <w:szCs w:val="32"/>
                          <w:lang w:val="es-ES"/>
                        </w:rPr>
                        <w:t>4</w:t>
                      </w:r>
                    </w:p>
                    <w:p w14:paraId="1E71C9C0" w14:textId="1BA45B4A" w:rsidR="008A00F5" w:rsidRPr="00614866" w:rsidRDefault="008A00F5" w:rsidP="00B66961">
                      <w:pPr>
                        <w:spacing w:after="0" w:line="240" w:lineRule="auto"/>
                        <w:rPr>
                          <w:rFonts w:ascii="Arial" w:hAnsi="Arial" w:cs="Arial"/>
                          <w:color w:val="00B050"/>
                          <w:spacing w:val="20"/>
                          <w:kern w:val="16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5699B">
        <w:br w:type="page"/>
      </w:r>
    </w:p>
    <w:p w14:paraId="05E15EA0" w14:textId="0C7B92F2" w:rsidR="00A03597" w:rsidRPr="001710FD" w:rsidRDefault="00614866" w:rsidP="00A03597">
      <w:pPr>
        <w:pStyle w:val="Title1NUMBERED"/>
        <w:numPr>
          <w:ilvl w:val="0"/>
          <w:numId w:val="0"/>
        </w:numPr>
        <w:spacing w:line="360" w:lineRule="auto"/>
        <w:ind w:left="851" w:hanging="851"/>
        <w:rPr>
          <w:color w:val="816200" w:themeColor="accent5" w:themeShade="80"/>
          <w:sz w:val="36"/>
          <w:szCs w:val="34"/>
          <w:lang w:val="es-ES"/>
        </w:rPr>
      </w:pPr>
      <w:bookmarkStart w:id="0" w:name="_Toc72396647"/>
      <w:r w:rsidRPr="001710FD">
        <w:rPr>
          <w:color w:val="816200" w:themeColor="accent5" w:themeShade="80"/>
          <w:sz w:val="36"/>
          <w:szCs w:val="34"/>
          <w:lang w:val="es-ES"/>
        </w:rPr>
        <w:lastRenderedPageBreak/>
        <w:t>Documento de candidatura</w:t>
      </w:r>
    </w:p>
    <w:p w14:paraId="76B2ABBD" w14:textId="1B88402D" w:rsidR="00AD4CD1" w:rsidRPr="00C00A95" w:rsidRDefault="00C00A95" w:rsidP="00387FA2">
      <w:pPr>
        <w:pStyle w:val="B1Mainbody"/>
        <w:rPr>
          <w:b/>
          <w:bCs/>
          <w:lang w:val="es-ES"/>
        </w:rPr>
      </w:pPr>
      <w:r w:rsidRPr="00C00A95">
        <w:rPr>
          <w:b/>
          <w:bCs/>
          <w:lang w:val="es-ES"/>
        </w:rPr>
        <w:t>Notas importantes</w:t>
      </w:r>
      <w:r w:rsidR="00AD4CD1" w:rsidRPr="00C00A95">
        <w:rPr>
          <w:b/>
          <w:bCs/>
          <w:lang w:val="es-ES"/>
        </w:rPr>
        <w:t>:</w:t>
      </w:r>
    </w:p>
    <w:p w14:paraId="35AEA7E2" w14:textId="77777777" w:rsidR="00C00A95" w:rsidRDefault="00C00A95" w:rsidP="002106DA">
      <w:pPr>
        <w:pStyle w:val="B1Mainbody"/>
        <w:numPr>
          <w:ilvl w:val="0"/>
          <w:numId w:val="4"/>
        </w:numPr>
        <w:rPr>
          <w:lang w:val="es-ES"/>
        </w:rPr>
      </w:pPr>
      <w:r w:rsidRPr="00C00A95">
        <w:rPr>
          <w:lang w:val="es-ES"/>
        </w:rPr>
        <w:t xml:space="preserve">Lea atentamente este documento junto con el </w:t>
      </w:r>
      <w:r w:rsidRPr="00C00A95">
        <w:rPr>
          <w:b/>
          <w:bCs/>
          <w:lang w:val="es-ES"/>
        </w:rPr>
        <w:t xml:space="preserve">formulario de </w:t>
      </w:r>
      <w:r>
        <w:rPr>
          <w:b/>
          <w:bCs/>
          <w:lang w:val="es-ES"/>
        </w:rPr>
        <w:t>candidatura</w:t>
      </w:r>
      <w:r w:rsidRPr="00C00A95">
        <w:rPr>
          <w:lang w:val="es-ES"/>
        </w:rPr>
        <w:t xml:space="preserve"> (versión Word) y las </w:t>
      </w:r>
      <w:r w:rsidRPr="00C00A95">
        <w:rPr>
          <w:b/>
          <w:bCs/>
          <w:lang w:val="es-ES"/>
        </w:rPr>
        <w:t>áreas de evaluación</w:t>
      </w:r>
      <w:r w:rsidRPr="00C00A95">
        <w:rPr>
          <w:lang w:val="es-ES"/>
        </w:rPr>
        <w:t xml:space="preserve"> (disponibles en </w:t>
      </w:r>
      <w:r w:rsidRPr="00C00A95">
        <w:rPr>
          <w:color w:val="0070C0"/>
          <w:lang w:val="es-ES"/>
        </w:rPr>
        <w:t>https://www.unwto.org/tourism-villages/es/la-iniciativa/</w:t>
      </w:r>
      <w:r>
        <w:rPr>
          <w:lang w:val="es-ES"/>
        </w:rPr>
        <w:t>)</w:t>
      </w:r>
      <w:r w:rsidRPr="00C00A95">
        <w:rPr>
          <w:lang w:val="es-ES"/>
        </w:rPr>
        <w:t xml:space="preserve"> </w:t>
      </w:r>
    </w:p>
    <w:p w14:paraId="7348B509" w14:textId="77777777" w:rsidR="00C00A95" w:rsidRDefault="00C00A95" w:rsidP="002106DA">
      <w:pPr>
        <w:pStyle w:val="B1Mainbody"/>
        <w:numPr>
          <w:ilvl w:val="0"/>
          <w:numId w:val="4"/>
        </w:numPr>
        <w:rPr>
          <w:lang w:val="es-ES"/>
        </w:rPr>
      </w:pPr>
      <w:r w:rsidRPr="00C00A95">
        <w:rPr>
          <w:lang w:val="es-ES"/>
        </w:rPr>
        <w:t xml:space="preserve">Recuerde que todos los campos marcados con un asterisco (*) son obligatorios. </w:t>
      </w:r>
    </w:p>
    <w:p w14:paraId="5A3FF97A" w14:textId="17CAE4F7" w:rsidR="007F277B" w:rsidRPr="00C00A95" w:rsidRDefault="00E31CB3" w:rsidP="002106DA">
      <w:pPr>
        <w:pStyle w:val="B1Mainbody"/>
        <w:numPr>
          <w:ilvl w:val="0"/>
          <w:numId w:val="4"/>
        </w:numPr>
        <w:rPr>
          <w:lang w:val="es-ES"/>
        </w:rPr>
      </w:pPr>
      <w:r>
        <w:rPr>
          <w:lang w:val="es-ES"/>
        </w:rPr>
        <w:t>Le rogamos</w:t>
      </w:r>
      <w:r w:rsidR="00D073B9">
        <w:rPr>
          <w:lang w:val="es-ES"/>
        </w:rPr>
        <w:t xml:space="preserve"> que</w:t>
      </w:r>
      <w:r w:rsidR="00C00A95" w:rsidRPr="00C00A95">
        <w:rPr>
          <w:lang w:val="es-ES"/>
        </w:rPr>
        <w:t xml:space="preserve"> no exceda el límite de palabras especificado para cada cuadro de texto.</w:t>
      </w:r>
      <w:r w:rsidRPr="00E31CB3">
        <w:rPr>
          <w:lang w:val="es-ES_tradnl"/>
        </w:rPr>
        <w:t xml:space="preserve"> </w:t>
      </w:r>
      <w:r w:rsidR="00D073B9">
        <w:rPr>
          <w:lang w:val="es-ES_tradnl"/>
        </w:rPr>
        <w:t>L</w:t>
      </w:r>
      <w:r>
        <w:rPr>
          <w:lang w:val="es-ES_tradnl"/>
        </w:rPr>
        <w:t>e recomendamos que utilice la función de “recuento de palabras</w:t>
      </w:r>
      <w:r w:rsidR="00D073B9">
        <w:rPr>
          <w:lang w:val="es-ES_tradnl"/>
        </w:rPr>
        <w:t>”</w:t>
      </w:r>
      <w:r>
        <w:rPr>
          <w:lang w:val="es-ES_tradnl"/>
        </w:rPr>
        <w:t>.</w:t>
      </w:r>
    </w:p>
    <w:bookmarkEnd w:id="0"/>
    <w:p w14:paraId="5E7EDB46" w14:textId="08915CBF" w:rsidR="009F7F32" w:rsidRPr="00BB39CF" w:rsidRDefault="009F7F32" w:rsidP="001710FD">
      <w:pPr>
        <w:pStyle w:val="Title1NUMBERED"/>
        <w:numPr>
          <w:ilvl w:val="0"/>
          <w:numId w:val="0"/>
        </w:numPr>
        <w:spacing w:line="360" w:lineRule="auto"/>
        <w:rPr>
          <w:color w:val="816200" w:themeColor="accent5" w:themeShade="80"/>
          <w:lang w:val="es-ES"/>
        </w:rPr>
      </w:pP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3539"/>
        <w:gridCol w:w="5515"/>
      </w:tblGrid>
      <w:tr w:rsidR="00216C76" w14:paraId="722304C0" w14:textId="77777777" w:rsidTr="006772F7">
        <w:tc>
          <w:tcPr>
            <w:tcW w:w="3539" w:type="dxa"/>
            <w:shd w:val="clear" w:color="auto" w:fill="C7C7C7" w:themeFill="background2" w:themeFillShade="E6"/>
            <w:vAlign w:val="center"/>
          </w:tcPr>
          <w:p w14:paraId="082D0EF5" w14:textId="62687211" w:rsidR="00216C76" w:rsidRPr="00AB1BE3" w:rsidRDefault="00614866" w:rsidP="00EB3D4F">
            <w:pPr>
              <w:pStyle w:val="B1Mainbody"/>
              <w:jc w:val="left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Nombre del pueblo</w:t>
            </w:r>
            <w:r w:rsidR="00216C76">
              <w:rPr>
                <w:b/>
                <w:bCs/>
                <w:lang w:val="en-GB"/>
              </w:rPr>
              <w:t>*</w:t>
            </w:r>
          </w:p>
        </w:tc>
        <w:tc>
          <w:tcPr>
            <w:tcW w:w="5515" w:type="dxa"/>
            <w:vAlign w:val="center"/>
          </w:tcPr>
          <w:p w14:paraId="43A37DEF" w14:textId="73E5818A" w:rsidR="00216C76" w:rsidRDefault="00216C76" w:rsidP="006E7702">
            <w:pPr>
              <w:pStyle w:val="B1Mainbody"/>
              <w:jc w:val="left"/>
              <w:rPr>
                <w:lang w:val="en-GB"/>
              </w:rPr>
            </w:pPr>
          </w:p>
        </w:tc>
      </w:tr>
      <w:tr w:rsidR="00216C76" w14:paraId="1507F572" w14:textId="77777777" w:rsidTr="006772F7">
        <w:tc>
          <w:tcPr>
            <w:tcW w:w="3539" w:type="dxa"/>
            <w:shd w:val="clear" w:color="auto" w:fill="C7C7C7" w:themeFill="background2" w:themeFillShade="E6"/>
            <w:vAlign w:val="center"/>
          </w:tcPr>
          <w:p w14:paraId="447A2C2A" w14:textId="6641D00E" w:rsidR="00216C76" w:rsidRPr="00AB1BE3" w:rsidRDefault="00614866" w:rsidP="00EB3D4F">
            <w:pPr>
              <w:pStyle w:val="B1Mainbody"/>
              <w:jc w:val="left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País</w:t>
            </w:r>
            <w:r w:rsidR="00216C76">
              <w:rPr>
                <w:b/>
                <w:bCs/>
                <w:lang w:val="en-GB"/>
              </w:rPr>
              <w:t>*</w:t>
            </w:r>
          </w:p>
        </w:tc>
        <w:tc>
          <w:tcPr>
            <w:tcW w:w="5515" w:type="dxa"/>
            <w:vAlign w:val="center"/>
          </w:tcPr>
          <w:p w14:paraId="1DFD2F30" w14:textId="46A7912E" w:rsidR="00216C76" w:rsidRDefault="00216C76" w:rsidP="006E7702">
            <w:pPr>
              <w:pStyle w:val="B1Mainbody"/>
              <w:jc w:val="left"/>
              <w:rPr>
                <w:lang w:val="en-GB"/>
              </w:rPr>
            </w:pPr>
          </w:p>
        </w:tc>
      </w:tr>
    </w:tbl>
    <w:p w14:paraId="2C93A059" w14:textId="14723AE1" w:rsidR="00216C76" w:rsidRDefault="00216C76" w:rsidP="00216C76">
      <w:pPr>
        <w:pStyle w:val="B1Mainbody"/>
        <w:rPr>
          <w:lang w:val="en-GB"/>
        </w:rPr>
      </w:pPr>
    </w:p>
    <w:p w14:paraId="3F6109E8" w14:textId="77777777" w:rsidR="009F7F32" w:rsidRPr="00C50657" w:rsidRDefault="009F7F32" w:rsidP="002A0138">
      <w:pPr>
        <w:pStyle w:val="B1Mainbody"/>
      </w:pPr>
    </w:p>
    <w:p w14:paraId="5B0673E6" w14:textId="62E8EBCA" w:rsidR="00437FD1" w:rsidRPr="001710FD" w:rsidRDefault="00211E32" w:rsidP="00265F81">
      <w:pPr>
        <w:pStyle w:val="Title1NUMBERED"/>
        <w:spacing w:line="360" w:lineRule="auto"/>
        <w:rPr>
          <w:color w:val="816200" w:themeColor="accent5" w:themeShade="80"/>
        </w:rPr>
      </w:pPr>
      <w:proofErr w:type="spellStart"/>
      <w:r w:rsidRPr="001710FD">
        <w:rPr>
          <w:color w:val="816200" w:themeColor="accent5" w:themeShade="80"/>
        </w:rPr>
        <w:t>Motiva</w:t>
      </w:r>
      <w:r w:rsidR="00614866" w:rsidRPr="001710FD">
        <w:rPr>
          <w:color w:val="816200" w:themeColor="accent5" w:themeShade="80"/>
        </w:rPr>
        <w:t>c</w:t>
      </w:r>
      <w:r w:rsidRPr="001710FD">
        <w:rPr>
          <w:color w:val="816200" w:themeColor="accent5" w:themeShade="80"/>
        </w:rPr>
        <w:t>i</w:t>
      </w:r>
      <w:r w:rsidR="00614866" w:rsidRPr="001710FD">
        <w:rPr>
          <w:color w:val="816200" w:themeColor="accent5" w:themeShade="80"/>
        </w:rPr>
        <w:t>ó</w:t>
      </w:r>
      <w:r w:rsidRPr="001710FD">
        <w:rPr>
          <w:color w:val="816200" w:themeColor="accent5" w:themeShade="80"/>
        </w:rPr>
        <w:t>n</w:t>
      </w:r>
      <w:proofErr w:type="spellEnd"/>
      <w:r w:rsidRPr="001710FD">
        <w:rPr>
          <w:color w:val="816200" w:themeColor="accent5" w:themeShade="80"/>
        </w:rPr>
        <w:t xml:space="preserve"> </w:t>
      </w: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1C6324" w:rsidRPr="00202F5C" w14:paraId="41C27461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04FF5860" w14:textId="77777777" w:rsidR="001C6324" w:rsidRDefault="004367F2" w:rsidP="00265F81">
            <w:pPr>
              <w:spacing w:line="276" w:lineRule="auto"/>
              <w:jc w:val="both"/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</w:pPr>
            <w:r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Descripción general *</w:t>
            </w:r>
          </w:p>
          <w:p w14:paraId="430C165B" w14:textId="748AFBDE" w:rsidR="004367F2" w:rsidRPr="00202F5C" w:rsidRDefault="004367F2" w:rsidP="00265F8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Por favor, proporcione una descripción concisa de su pueblo (geografía, historia, principales recursos, principales productos y experiencias turísticas).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u w:val="single"/>
                <w:lang w:val="es-ES"/>
              </w:rPr>
              <w:t>Tenga en cuenta que esta información se hará pública</w:t>
            </w:r>
            <w:r w:rsidR="007A2411" w:rsidRPr="00202F5C">
              <w:rPr>
                <w:rFonts w:ascii="Arial" w:hAnsi="Arial" w:cs="Arial"/>
                <w:i/>
                <w:iCs/>
                <w:color w:val="404040" w:themeColor="text1" w:themeTint="BF"/>
                <w:u w:val="single"/>
                <w:lang w:val="es-ES"/>
              </w:rPr>
              <w:t xml:space="preserve"> y utilizada</w:t>
            </w:r>
            <w:r w:rsidR="00D83C1D">
              <w:rPr>
                <w:rFonts w:ascii="Arial" w:hAnsi="Arial" w:cs="Arial"/>
                <w:i/>
                <w:iCs/>
                <w:color w:val="404040" w:themeColor="text1" w:themeTint="BF"/>
                <w:u w:val="single"/>
                <w:lang w:val="es-ES"/>
              </w:rPr>
              <w:t xml:space="preserve"> con fines promocionales</w:t>
            </w:r>
            <w:r w:rsidR="007A2411" w:rsidRPr="00202F5C">
              <w:rPr>
                <w:rFonts w:ascii="Arial" w:hAnsi="Arial" w:cs="Arial"/>
                <w:i/>
                <w:iCs/>
                <w:color w:val="404040" w:themeColor="text1" w:themeTint="BF"/>
                <w:u w:val="single"/>
                <w:lang w:val="es-ES"/>
              </w:rPr>
              <w:t xml:space="preserve"> si el pueblo es reconocido como Best Tourism Village by UN Tourism</w:t>
            </w:r>
            <w:r w:rsidR="0091473E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 (límite de 200 palabras).</w:t>
            </w:r>
          </w:p>
        </w:tc>
      </w:tr>
      <w:tr w:rsidR="001C6324" w:rsidRPr="001C6324" w14:paraId="76EEC0B0" w14:textId="77777777" w:rsidTr="00202F5C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6E5FD" w14:textId="77777777" w:rsidR="001C6324" w:rsidRPr="009F5F02" w:rsidRDefault="001C6324" w:rsidP="001C6324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46744E5B" w14:textId="77777777" w:rsidR="001C6324" w:rsidRPr="00202F5C" w:rsidRDefault="001C6324" w:rsidP="00265F8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</w:tc>
      </w:tr>
      <w:tr w:rsidR="00A5119B" w:rsidRPr="00202F5C" w14:paraId="11E3495C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664E2880" w14:textId="0799BE4E" w:rsidR="00A5119B" w:rsidRPr="007C27D1" w:rsidRDefault="007C27D1" w:rsidP="00265F81">
            <w:pPr>
              <w:spacing w:line="276" w:lineRule="auto"/>
              <w:jc w:val="both"/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</w:pPr>
            <w:r w:rsidRPr="007C27D1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¿Cuáles son los tres objetivos principales del pueblo para impulsar el turismo como motor del desarrollo rural? </w:t>
            </w:r>
            <w:r w:rsidR="00A5119B" w:rsidRPr="007C27D1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*</w:t>
            </w:r>
          </w:p>
          <w:p w14:paraId="585361FF" w14:textId="280C032A" w:rsidR="00A5119B" w:rsidRPr="00934D5E" w:rsidRDefault="00AA3C2B" w:rsidP="00934D5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  <w:r w:rsidRPr="00AA3C2B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Por favor, sea lo más específico posible (límite de </w:t>
            </w:r>
            <w:r w:rsidR="00310FE5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2</w:t>
            </w:r>
            <w:r w:rsidRPr="00AA3C2B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00 palabras).</w:t>
            </w:r>
          </w:p>
        </w:tc>
      </w:tr>
      <w:tr w:rsidR="00934D5E" w:rsidRPr="00934D5E" w14:paraId="34D17375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C0533" w14:textId="77777777" w:rsidR="009F5F02" w:rsidRP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363BF276" w14:textId="6EEC4DC5" w:rsidR="00EB3D4F" w:rsidRPr="00EB3D4F" w:rsidRDefault="00EB3D4F" w:rsidP="00265F8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</w:p>
        </w:tc>
      </w:tr>
      <w:tr w:rsidR="00A5119B" w:rsidRPr="00202F5C" w14:paraId="6EA3E718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5781FA1B" w14:textId="29000CF9" w:rsidR="00A5119B" w:rsidRPr="004C3254" w:rsidRDefault="004C3254" w:rsidP="00265F81">
            <w:pPr>
              <w:spacing w:line="276" w:lineRule="auto"/>
              <w:jc w:val="both"/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</w:pPr>
            <w:r w:rsidRPr="004C3254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¿Cuáles son los tres principales retos a los que se enfrenta el pueblo </w:t>
            </w:r>
            <w:r w:rsidR="00FD4212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como motor del desarrollo rural</w:t>
            </w:r>
            <w:r w:rsidRPr="004C3254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? </w:t>
            </w:r>
            <w:r w:rsidR="00A5119B" w:rsidRPr="004C3254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*</w:t>
            </w:r>
          </w:p>
          <w:p w14:paraId="37353CDB" w14:textId="77777777" w:rsidR="00A54829" w:rsidRPr="00AA3C2B" w:rsidRDefault="00A54829" w:rsidP="00A54829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  <w:r w:rsidRPr="00AA3C2B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Por favor, sea lo más específico posible (límite de </w:t>
            </w:r>
            <w:r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2</w:t>
            </w:r>
            <w:r w:rsidRPr="00AA3C2B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00 palabras).</w:t>
            </w:r>
          </w:p>
          <w:p w14:paraId="1EC46002" w14:textId="77777777" w:rsidR="00A5119B" w:rsidRPr="00934D5E" w:rsidRDefault="00A5119B" w:rsidP="00934D5E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</w:tc>
      </w:tr>
      <w:tr w:rsidR="00EB3D4F" w:rsidRPr="00934D5E" w14:paraId="32EC119C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EE784" w14:textId="77777777" w:rsidR="009F5F02" w:rsidRP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2A665588" w14:textId="77777777" w:rsidR="00EB3D4F" w:rsidRPr="00EB3D4F" w:rsidRDefault="00EB3D4F" w:rsidP="0076522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</w:p>
        </w:tc>
      </w:tr>
      <w:tr w:rsidR="008C5A76" w:rsidRPr="00202F5C" w14:paraId="3111A783" w14:textId="77777777" w:rsidTr="001710FD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0288E3E4" w14:textId="7B5765B8" w:rsidR="008C5A76" w:rsidRDefault="00A93B60" w:rsidP="009F5F02">
            <w:pPr>
              <w:spacing w:line="276" w:lineRule="auto"/>
              <w:jc w:val="both"/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</w:pPr>
            <w:r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lastRenderedPageBreak/>
              <w:t>¿Podría proporcionar hasta</w:t>
            </w:r>
            <w:r w:rsidR="008C5A76" w:rsidRPr="001710FD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</w:t>
            </w:r>
            <w:r w:rsidR="00FE5BED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tres</w:t>
            </w:r>
            <w:r w:rsidR="00FE5BED" w:rsidRPr="001710FD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</w:t>
            </w:r>
            <w:r w:rsidR="008C5A76" w:rsidRPr="001710FD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ejemplos de las oportunidades actuales que el turismo aporta al pueblo y cómo éstas están repercutiendo positivamente en su desarrollo</w:t>
            </w:r>
            <w:r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?</w:t>
            </w:r>
          </w:p>
          <w:p w14:paraId="74474F74" w14:textId="77777777" w:rsidR="008C5A76" w:rsidRPr="00AA3C2B" w:rsidRDefault="008C5A76" w:rsidP="008C5A76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  <w:r w:rsidRPr="00AA3C2B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Por favor, sea lo más específico posible (límite de </w:t>
            </w:r>
            <w:r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2</w:t>
            </w:r>
            <w:r w:rsidRPr="00AA3C2B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00 palabras).</w:t>
            </w:r>
          </w:p>
          <w:p w14:paraId="72C2AA71" w14:textId="6223628F" w:rsidR="008C5A76" w:rsidRPr="009F5F02" w:rsidRDefault="008C5A76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</w:tc>
      </w:tr>
      <w:tr w:rsidR="008C5A76" w:rsidRPr="008C5A76" w14:paraId="05B78FA1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9A27B" w14:textId="77777777" w:rsidR="008C5A76" w:rsidRDefault="008C5A76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5F7424E0" w14:textId="614E3239" w:rsidR="008C5A76" w:rsidRPr="008C5A76" w:rsidRDefault="008C5A76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</w:tc>
      </w:tr>
      <w:tr w:rsidR="00A5119B" w:rsidRPr="00202F5C" w14:paraId="46696105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20E570AB" w14:textId="62E637FB" w:rsidR="00A5119B" w:rsidRPr="00162F39" w:rsidRDefault="00292A40" w:rsidP="00265F81">
            <w:pPr>
              <w:spacing w:line="276" w:lineRule="auto"/>
              <w:jc w:val="both"/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</w:pPr>
            <w:r w:rsidRPr="00292A40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Describa la</w:t>
            </w:r>
            <w:r w:rsidR="00FE5BED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s </w:t>
            </w:r>
            <w:r w:rsidR="00FE5BED" w:rsidRPr="00790954">
              <w:rPr>
                <w:rFonts w:ascii="Arial" w:hAnsi="Arial" w:cs="Arial"/>
                <w:b/>
                <w:bCs/>
                <w:color w:val="404040" w:themeColor="text1" w:themeTint="BF"/>
                <w:u w:val="single"/>
                <w:lang w:val="es-ES"/>
              </w:rPr>
              <w:t>tres</w:t>
            </w:r>
            <w:r w:rsidRPr="00790954">
              <w:rPr>
                <w:rFonts w:ascii="Arial" w:hAnsi="Arial" w:cs="Arial"/>
                <w:b/>
                <w:bCs/>
                <w:color w:val="404040" w:themeColor="text1" w:themeTint="BF"/>
                <w:u w:val="single"/>
                <w:lang w:val="es-ES"/>
              </w:rPr>
              <w:t xml:space="preserve"> </w:t>
            </w:r>
            <w:r w:rsidRPr="00292A40">
              <w:rPr>
                <w:rFonts w:ascii="Arial" w:hAnsi="Arial" w:cs="Arial"/>
                <w:b/>
                <w:bCs/>
                <w:color w:val="404040" w:themeColor="text1" w:themeTint="BF"/>
                <w:u w:val="single"/>
                <w:lang w:val="es-ES"/>
              </w:rPr>
              <w:t>iniciativa</w:t>
            </w:r>
            <w:r w:rsidR="00FE5BED">
              <w:rPr>
                <w:rFonts w:ascii="Arial" w:hAnsi="Arial" w:cs="Arial"/>
                <w:b/>
                <w:bCs/>
                <w:color w:val="404040" w:themeColor="text1" w:themeTint="BF"/>
                <w:u w:val="single"/>
                <w:lang w:val="es-ES"/>
              </w:rPr>
              <w:t>s</w:t>
            </w:r>
            <w:r w:rsidRPr="00292A40">
              <w:rPr>
                <w:rFonts w:ascii="Arial" w:hAnsi="Arial" w:cs="Arial"/>
                <w:b/>
                <w:bCs/>
                <w:color w:val="404040" w:themeColor="text1" w:themeTint="BF"/>
                <w:u w:val="single"/>
                <w:lang w:val="es-ES"/>
              </w:rPr>
              <w:t xml:space="preserve"> más innovadora</w:t>
            </w:r>
            <w:r w:rsidR="00FE5BED">
              <w:rPr>
                <w:rFonts w:ascii="Arial" w:hAnsi="Arial" w:cs="Arial"/>
                <w:b/>
                <w:bCs/>
                <w:color w:val="404040" w:themeColor="text1" w:themeTint="BF"/>
                <w:u w:val="single"/>
                <w:lang w:val="es-ES"/>
              </w:rPr>
              <w:t>s</w:t>
            </w:r>
            <w:r w:rsidRPr="00292A40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que el pueblo está desarrollando en el ámbito del turismo. </w:t>
            </w:r>
            <w:r w:rsidR="00A5119B" w:rsidRPr="00162F39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*</w:t>
            </w:r>
            <w:r w:rsidR="00D83C1D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</w:t>
            </w:r>
            <w:r w:rsidR="00D83C1D" w:rsidRPr="0005208E">
              <w:rPr>
                <w:rFonts w:ascii="Arial" w:hAnsi="Arial" w:cs="Arial"/>
                <w:i/>
                <w:iCs/>
                <w:color w:val="404040" w:themeColor="text1" w:themeTint="BF"/>
                <w:u w:val="single"/>
                <w:lang w:val="es-ES"/>
              </w:rPr>
              <w:t>Tenga en cuenta que esta información se hará pública y utilizada</w:t>
            </w:r>
            <w:r w:rsidR="00D83C1D">
              <w:rPr>
                <w:rFonts w:ascii="Arial" w:hAnsi="Arial" w:cs="Arial"/>
                <w:i/>
                <w:iCs/>
                <w:color w:val="404040" w:themeColor="text1" w:themeTint="BF"/>
                <w:u w:val="single"/>
                <w:lang w:val="es-ES"/>
              </w:rPr>
              <w:t xml:space="preserve"> con fines promocionales</w:t>
            </w:r>
            <w:r w:rsidR="00D83C1D" w:rsidRPr="0005208E">
              <w:rPr>
                <w:rFonts w:ascii="Arial" w:hAnsi="Arial" w:cs="Arial"/>
                <w:i/>
                <w:iCs/>
                <w:color w:val="404040" w:themeColor="text1" w:themeTint="BF"/>
                <w:u w:val="single"/>
                <w:lang w:val="es-ES"/>
              </w:rPr>
              <w:t xml:space="preserve"> si el pueblo es reconocido como Best Tourism Village by UN Tourism</w:t>
            </w:r>
            <w:r w:rsidR="00D83C1D">
              <w:rPr>
                <w:rFonts w:ascii="Arial" w:hAnsi="Arial" w:cs="Arial"/>
                <w:i/>
                <w:iCs/>
                <w:color w:val="404040" w:themeColor="text1" w:themeTint="BF"/>
                <w:u w:val="single"/>
                <w:lang w:val="es-ES"/>
              </w:rPr>
              <w:t>.</w:t>
            </w:r>
          </w:p>
          <w:p w14:paraId="222D7EE2" w14:textId="77777777" w:rsidR="00A5119B" w:rsidRPr="00E31CB3" w:rsidRDefault="00A5119B" w:rsidP="00202F5C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</w:tc>
      </w:tr>
      <w:tr w:rsidR="00EB3D4F" w:rsidRPr="00934D5E" w14:paraId="51AC0241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C4C6D" w14:textId="7E951A5C" w:rsidR="00EB3D4F" w:rsidRPr="009F5F02" w:rsidRDefault="006259F3" w:rsidP="0076522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Destacado</w:t>
            </w:r>
            <w:r w:rsidR="0095165E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 xml:space="preserve"> 1</w:t>
            </w:r>
            <w:r w:rsidR="006A6680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 xml:space="preserve"> (límite de 100 palabras)</w:t>
            </w:r>
          </w:p>
          <w:p w14:paraId="46BCBD03" w14:textId="77777777" w:rsidR="00EB3D4F" w:rsidRPr="00EB3D4F" w:rsidRDefault="00EB3D4F" w:rsidP="0076522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</w:p>
        </w:tc>
      </w:tr>
      <w:tr w:rsidR="00D83C1D" w:rsidRPr="00934D5E" w14:paraId="632F2547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70E65" w14:textId="0D7D9F2C" w:rsidR="006259F3" w:rsidRPr="009F5F02" w:rsidRDefault="006259F3" w:rsidP="006259F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Destacado 2</w:t>
            </w:r>
            <w:r w:rsidR="006A6680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 xml:space="preserve"> (límite de 100 palabras)</w:t>
            </w:r>
          </w:p>
          <w:p w14:paraId="4AF63A80" w14:textId="4659B60B" w:rsidR="00AB68FB" w:rsidRPr="009F5F02" w:rsidRDefault="00AB68FB" w:rsidP="0076522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</w:tc>
      </w:tr>
      <w:tr w:rsidR="00D83C1D" w:rsidRPr="00934D5E" w14:paraId="79F635F4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0DBD9" w14:textId="48B40B24" w:rsidR="00D83C1D" w:rsidRDefault="006259F3" w:rsidP="0076522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Destacado 3</w:t>
            </w:r>
            <w:r w:rsidR="006A6680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 xml:space="preserve"> (límite de 100 palabras)</w:t>
            </w:r>
          </w:p>
          <w:p w14:paraId="24700ED8" w14:textId="77777777" w:rsidR="00AB68FB" w:rsidRPr="009F5F02" w:rsidRDefault="00AB68FB" w:rsidP="0076522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</w:tc>
      </w:tr>
      <w:tr w:rsidR="00A5119B" w:rsidRPr="00202F5C" w14:paraId="261FA73C" w14:textId="77777777" w:rsidTr="009F5F02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53BBCA24" w14:textId="4A248471" w:rsidR="00A5119B" w:rsidRPr="00002FC9" w:rsidRDefault="00002FC9" w:rsidP="00265F81">
            <w:pPr>
              <w:spacing w:line="276" w:lineRule="auto"/>
              <w:jc w:val="both"/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</w:pPr>
            <w:r w:rsidRPr="00002FC9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Enumere las principales contribuciones que el pueblo podría hacer a la Red Best Tourism Villages by UN</w:t>
            </w:r>
            <w:r w:rsidR="00AB68FB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Tourism</w:t>
            </w:r>
            <w:r w:rsidRPr="00002FC9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, en caso de ser seleccionado</w:t>
            </w:r>
            <w:r w:rsidR="008D3D28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(</w:t>
            </w:r>
            <w:r w:rsidR="00DE2A4A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intercambio de </w:t>
            </w:r>
            <w:r w:rsidR="008D3D28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buenas prácticas, organización de actividades o proyectos conjunt</w:t>
            </w:r>
            <w:r w:rsidR="00DE2A4A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o</w:t>
            </w:r>
            <w:r w:rsidR="008D3D28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s,</w:t>
            </w:r>
            <w:r w:rsidR="00DE2A4A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organización de eventos, etc.).</w:t>
            </w:r>
            <w:r w:rsidRPr="00002FC9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</w:t>
            </w:r>
            <w:r w:rsidR="00A5119B" w:rsidRPr="00002FC9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*</w:t>
            </w:r>
          </w:p>
          <w:p w14:paraId="6F47B38A" w14:textId="77777777" w:rsidR="00A54829" w:rsidRPr="00AA3C2B" w:rsidRDefault="00A54829" w:rsidP="00A54829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  <w:r w:rsidRPr="00AA3C2B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Por favor, sea lo más específico posible (límite de </w:t>
            </w:r>
            <w:r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2</w:t>
            </w:r>
            <w:r w:rsidRPr="00AA3C2B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00 palabras).</w:t>
            </w:r>
          </w:p>
          <w:p w14:paraId="5E3B5B05" w14:textId="77777777" w:rsidR="00A5119B" w:rsidRPr="00E31CB3" w:rsidRDefault="00A5119B" w:rsidP="00934D5E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</w:tc>
      </w:tr>
      <w:tr w:rsidR="009F5F02" w:rsidRPr="00934D5E" w14:paraId="684DC775" w14:textId="77777777" w:rsidTr="009F5F02">
        <w:tc>
          <w:tcPr>
            <w:tcW w:w="9016" w:type="dxa"/>
          </w:tcPr>
          <w:p w14:paraId="0128A63B" w14:textId="77777777" w:rsidR="009F5F02" w:rsidRPr="009F5F02" w:rsidRDefault="009F5F02" w:rsidP="0076522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0F7DCDD3" w14:textId="77777777" w:rsidR="009F5F02" w:rsidRPr="00EB3D4F" w:rsidRDefault="009F5F02" w:rsidP="0076522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</w:p>
        </w:tc>
      </w:tr>
    </w:tbl>
    <w:p w14:paraId="53FC0D40" w14:textId="77777777" w:rsidR="00137D7D" w:rsidRPr="00137D7D" w:rsidRDefault="00137D7D" w:rsidP="00E240CC">
      <w:pPr>
        <w:rPr>
          <w:rFonts w:ascii="Arial" w:hAnsi="Arial" w:cs="Arial"/>
          <w:color w:val="404040" w:themeColor="text1" w:themeTint="BF"/>
        </w:rPr>
      </w:pPr>
    </w:p>
    <w:p w14:paraId="07953B54" w14:textId="4C92F214" w:rsidR="001B182D" w:rsidRPr="001710FD" w:rsidRDefault="000C34EF" w:rsidP="00265F81">
      <w:pPr>
        <w:pStyle w:val="Ttulo1"/>
        <w:spacing w:line="360" w:lineRule="auto"/>
        <w:ind w:right="-8"/>
        <w:rPr>
          <w:color w:val="816200" w:themeColor="accent5" w:themeShade="80"/>
          <w:lang w:val="es-ES"/>
        </w:rPr>
      </w:pPr>
      <w:proofErr w:type="spellStart"/>
      <w:r w:rsidRPr="001710FD">
        <w:rPr>
          <w:color w:val="816200" w:themeColor="accent5" w:themeShade="80"/>
          <w:lang w:val="es-ES"/>
        </w:rPr>
        <w:t>Areas</w:t>
      </w:r>
      <w:proofErr w:type="spellEnd"/>
      <w:r w:rsidRPr="001710FD">
        <w:rPr>
          <w:color w:val="816200" w:themeColor="accent5" w:themeShade="80"/>
          <w:lang w:val="es-ES"/>
        </w:rPr>
        <w:t xml:space="preserve"> </w:t>
      </w:r>
      <w:r w:rsidR="00002FC9" w:rsidRPr="001710FD">
        <w:rPr>
          <w:color w:val="816200" w:themeColor="accent5" w:themeShade="80"/>
          <w:lang w:val="es-ES"/>
        </w:rPr>
        <w:t>de evaluación</w:t>
      </w:r>
    </w:p>
    <w:p w14:paraId="3AF3BAAB" w14:textId="065F6D82" w:rsidR="006A6680" w:rsidRDefault="006A6680" w:rsidP="002106DA">
      <w:pPr>
        <w:pStyle w:val="B1Mainbody"/>
        <w:numPr>
          <w:ilvl w:val="0"/>
          <w:numId w:val="4"/>
        </w:numPr>
        <w:rPr>
          <w:lang w:val="es-ES"/>
        </w:rPr>
      </w:pPr>
      <w:r>
        <w:rPr>
          <w:lang w:val="es-ES"/>
        </w:rPr>
        <w:t>Orientación general: tenga en cuenta que hay un límite de palabras para cada casilla; asegúrese de que su respuesta es concisa y concreta. Céntrese en las prácticas más innovadoras de cada campo y muestre la singularidad y/o excelencia de su práctica. Cuando disponga de ellos, facilite pruebas cuantitativas o cualitativas de los resultados de las políticas, medidas e iniciativas presentadas.</w:t>
      </w:r>
      <w:r w:rsidR="00F26D21">
        <w:rPr>
          <w:lang w:val="es-ES"/>
        </w:rPr>
        <w:t xml:space="preserve"> Cuando el espacio sea limitado, introduzca esta información en el espacio adicional previsto para cada área de evaluación o a través de los enlaces correspondientes que muestren los resultados de sus esfuerzos.</w:t>
      </w:r>
    </w:p>
    <w:p w14:paraId="2F2AFAC2" w14:textId="24B47B87" w:rsidR="0096604C" w:rsidRPr="00F14DA3" w:rsidRDefault="00F14DA3" w:rsidP="002106DA">
      <w:pPr>
        <w:pStyle w:val="B1Mainbody"/>
        <w:numPr>
          <w:ilvl w:val="0"/>
          <w:numId w:val="4"/>
        </w:numPr>
        <w:rPr>
          <w:lang w:val="es-ES"/>
        </w:rPr>
      </w:pPr>
      <w:r w:rsidRPr="00F14DA3">
        <w:rPr>
          <w:lang w:val="es-ES"/>
        </w:rPr>
        <w:t>Recuerde que todos los campos marcados con un asterisco (*) son obligatorios. En el caso de seleccionar SÍ en las preguntas de este apartado, también es obligatorio responder a la siguiente pregunta (</w:t>
      </w:r>
      <w:r w:rsidRPr="00F14DA3">
        <w:rPr>
          <w:i/>
          <w:iCs/>
          <w:lang w:val="es-ES"/>
        </w:rPr>
        <w:t xml:space="preserve">Si ha seleccionado SÍ, </w:t>
      </w:r>
      <w:r w:rsidR="00A06CD7">
        <w:rPr>
          <w:i/>
          <w:iCs/>
          <w:lang w:val="es-ES"/>
        </w:rPr>
        <w:t>proporcione</w:t>
      </w:r>
      <w:r w:rsidRPr="00F14DA3">
        <w:rPr>
          <w:i/>
          <w:iCs/>
          <w:lang w:val="es-ES"/>
        </w:rPr>
        <w:t>...</w:t>
      </w:r>
      <w:r w:rsidRPr="00F14DA3">
        <w:rPr>
          <w:lang w:val="es-ES"/>
        </w:rPr>
        <w:t>). La falta de respuesta a esta pregunta se considerará como un NO.</w:t>
      </w: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8926"/>
      </w:tblGrid>
      <w:tr w:rsidR="00E536E7" w:rsidRPr="00E536E7" w14:paraId="70DE9849" w14:textId="77777777" w:rsidTr="000E3CFF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vAlign w:val="center"/>
            <w:hideMark/>
          </w:tcPr>
          <w:p w14:paraId="6D22F359" w14:textId="37EB521E" w:rsidR="000A363A" w:rsidRPr="001710FD" w:rsidRDefault="00020FB2" w:rsidP="002106DA">
            <w:pPr>
              <w:pStyle w:val="Ttulo1"/>
              <w:numPr>
                <w:ilvl w:val="0"/>
                <w:numId w:val="15"/>
              </w:numPr>
              <w:rPr>
                <w:color w:val="816200" w:themeColor="accent5" w:themeShade="80"/>
                <w:sz w:val="28"/>
                <w:szCs w:val="30"/>
              </w:rPr>
            </w:pPr>
            <w:proofErr w:type="spellStart"/>
            <w:r w:rsidRPr="001710FD">
              <w:rPr>
                <w:color w:val="816200" w:themeColor="accent5" w:themeShade="80"/>
                <w:sz w:val="28"/>
                <w:szCs w:val="30"/>
              </w:rPr>
              <w:lastRenderedPageBreak/>
              <w:t>Recursos</w:t>
            </w:r>
            <w:proofErr w:type="spellEnd"/>
            <w:r w:rsidRPr="001710FD">
              <w:rPr>
                <w:color w:val="816200" w:themeColor="accent5" w:themeShade="80"/>
                <w:sz w:val="28"/>
                <w:szCs w:val="30"/>
              </w:rPr>
              <w:t xml:space="preserve"> </w:t>
            </w:r>
            <w:proofErr w:type="spellStart"/>
            <w:r w:rsidRPr="001710FD">
              <w:rPr>
                <w:color w:val="816200" w:themeColor="accent5" w:themeShade="80"/>
                <w:sz w:val="28"/>
                <w:szCs w:val="30"/>
              </w:rPr>
              <w:t>culturales</w:t>
            </w:r>
            <w:proofErr w:type="spellEnd"/>
            <w:r w:rsidRPr="001710FD">
              <w:rPr>
                <w:color w:val="816200" w:themeColor="accent5" w:themeShade="80"/>
                <w:sz w:val="28"/>
                <w:szCs w:val="30"/>
              </w:rPr>
              <w:t xml:space="preserve"> y naturales</w:t>
            </w:r>
          </w:p>
        </w:tc>
      </w:tr>
      <w:tr w:rsidR="000F7267" w:rsidRPr="00202F5C" w14:paraId="1740914D" w14:textId="77777777" w:rsidTr="0048561A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vAlign w:val="center"/>
          </w:tcPr>
          <w:p w14:paraId="45D854F8" w14:textId="0EF8CBE3" w:rsidR="000F7267" w:rsidRPr="007D296B" w:rsidRDefault="007D296B" w:rsidP="006776A5">
            <w:pPr>
              <w:pStyle w:val="Ttulo1"/>
              <w:numPr>
                <w:ilvl w:val="0"/>
                <w:numId w:val="0"/>
              </w:numPr>
              <w:jc w:val="both"/>
              <w:rPr>
                <w:rFonts w:ascii="Arial" w:hAnsi="Arial" w:cs="Arial"/>
                <w:sz w:val="28"/>
                <w:szCs w:val="30"/>
                <w:lang w:val="es-ES"/>
              </w:rPr>
            </w:pPr>
            <w:r w:rsidRPr="007D296B"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  <w:t xml:space="preserve">El pueblo tiene recursos naturales y culturales (materiales e inmateriales) reconocidos a nivel </w:t>
            </w:r>
            <w:r w:rsidR="00D5666E"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  <w:t xml:space="preserve">subnacional, </w:t>
            </w:r>
            <w:r w:rsidRPr="007D296B"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  <w:t>nacional, regional o internacional.</w:t>
            </w:r>
          </w:p>
        </w:tc>
      </w:tr>
      <w:tr w:rsidR="000A363A" w:rsidRPr="00D5666E" w14:paraId="3758E6AF" w14:textId="77777777" w:rsidTr="6730725B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52B92" w14:textId="2CAEB67C" w:rsidR="000A363A" w:rsidRPr="00202F5C" w:rsidRDefault="00412884" w:rsidP="00202F5C">
            <w:pPr>
              <w:pStyle w:val="Prrafodelista"/>
              <w:numPr>
                <w:ilvl w:val="1"/>
                <w:numId w:val="29"/>
              </w:numPr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tiene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recursos culturales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(materiales e inmateriales) reconocidos?</w:t>
            </w:r>
            <w:r w:rsidR="00A06CD7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="34A89FE6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*</w:t>
            </w:r>
          </w:p>
          <w:p w14:paraId="5DE54E0A" w14:textId="11FCB0A5" w:rsidR="000A363A" w:rsidRPr="00040B5A" w:rsidRDefault="00412884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>SÍ</w:t>
            </w:r>
            <w:r w:rsidR="000A363A" w:rsidRPr="00040B5A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2133439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A363A" w:rsidRPr="00040B5A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  <w:r w:rsidR="000A363A" w:rsidRPr="00040B5A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</w:p>
          <w:p w14:paraId="40EFB2D8" w14:textId="77777777" w:rsidR="000A363A" w:rsidRPr="00040B5A" w:rsidRDefault="000A363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689178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40B5A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46ACE0CF" w14:textId="77777777" w:rsidR="000A363A" w:rsidRPr="00040B5A" w:rsidRDefault="000A363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13944F4" w14:textId="26C993D6" w:rsidR="000A363A" w:rsidRPr="00040B5A" w:rsidRDefault="00040B5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SÍ</w:t>
            </w:r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>, proporcione una lista de los principales recursos culturales tangibles e intangibles (</w:t>
            </w:r>
            <w:r w:rsidRPr="00040B5A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utilice </w:t>
            </w:r>
            <w:proofErr w:type="spellStart"/>
            <w:r w:rsidRPr="00040B5A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bullet</w:t>
            </w:r>
            <w:proofErr w:type="spellEnd"/>
            <w:r w:rsidRPr="00040B5A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 </w:t>
            </w:r>
            <w:proofErr w:type="spellStart"/>
            <w:r w:rsidRPr="00040B5A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points</w:t>
            </w:r>
            <w:proofErr w:type="spellEnd"/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>):</w:t>
            </w:r>
          </w:p>
          <w:p w14:paraId="1C69B1C8" w14:textId="77777777" w:rsidR="00990720" w:rsidRPr="00040B5A" w:rsidRDefault="00990720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DCDAB12" w14:textId="73F6CD02" w:rsidR="00990720" w:rsidRPr="009F5F02" w:rsidRDefault="00040B5A" w:rsidP="002106DA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proofErr w:type="spellStart"/>
            <w:r w:rsidRPr="009F5F02">
              <w:rPr>
                <w:rFonts w:ascii="Arial" w:hAnsi="Arial" w:cs="Arial"/>
                <w:color w:val="6E6E6E" w:themeColor="background2" w:themeShade="80"/>
              </w:rPr>
              <w:t>Recurso</w:t>
            </w:r>
            <w:proofErr w:type="spellEnd"/>
            <w:r w:rsidRPr="009F5F02">
              <w:rPr>
                <w:rFonts w:ascii="Arial" w:hAnsi="Arial" w:cs="Arial"/>
                <w:color w:val="6E6E6E" w:themeColor="background2" w:themeShade="80"/>
              </w:rPr>
              <w:t xml:space="preserve"> Cultural</w:t>
            </w:r>
            <w:r w:rsidR="00990720" w:rsidRPr="009F5F02">
              <w:rPr>
                <w:rFonts w:ascii="Arial" w:hAnsi="Arial" w:cs="Arial"/>
                <w:color w:val="6E6E6E" w:themeColor="background2" w:themeShade="80"/>
              </w:rPr>
              <w:t xml:space="preserve"> 1</w:t>
            </w:r>
          </w:p>
          <w:p w14:paraId="0FAE91A3" w14:textId="5EBB9C09" w:rsidR="00990720" w:rsidRPr="009F5F02" w:rsidRDefault="00040B5A" w:rsidP="002106DA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proofErr w:type="spellStart"/>
            <w:r w:rsidRPr="009F5F02">
              <w:rPr>
                <w:rFonts w:ascii="Arial" w:hAnsi="Arial" w:cs="Arial"/>
                <w:color w:val="6E6E6E" w:themeColor="background2" w:themeShade="80"/>
              </w:rPr>
              <w:t>Recurso</w:t>
            </w:r>
            <w:proofErr w:type="spellEnd"/>
            <w:r w:rsidRPr="009F5F02">
              <w:rPr>
                <w:rFonts w:ascii="Arial" w:hAnsi="Arial" w:cs="Arial"/>
                <w:color w:val="6E6E6E" w:themeColor="background2" w:themeShade="80"/>
              </w:rPr>
              <w:t xml:space="preserve"> Cultural </w:t>
            </w:r>
            <w:r w:rsidR="00990720" w:rsidRPr="009F5F02">
              <w:rPr>
                <w:rFonts w:ascii="Arial" w:hAnsi="Arial" w:cs="Arial"/>
                <w:color w:val="6E6E6E" w:themeColor="background2" w:themeShade="80"/>
              </w:rPr>
              <w:t>2</w:t>
            </w:r>
          </w:p>
          <w:p w14:paraId="463CFF79" w14:textId="68715C8B" w:rsidR="00990720" w:rsidRPr="009F5F02" w:rsidRDefault="00040B5A" w:rsidP="002106DA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proofErr w:type="spellStart"/>
            <w:r w:rsidRPr="009F5F02">
              <w:rPr>
                <w:rFonts w:ascii="Arial" w:hAnsi="Arial" w:cs="Arial"/>
                <w:color w:val="6E6E6E" w:themeColor="background2" w:themeShade="80"/>
              </w:rPr>
              <w:t>Recurso</w:t>
            </w:r>
            <w:proofErr w:type="spellEnd"/>
            <w:r w:rsidRPr="009F5F02">
              <w:rPr>
                <w:rFonts w:ascii="Arial" w:hAnsi="Arial" w:cs="Arial"/>
                <w:color w:val="6E6E6E" w:themeColor="background2" w:themeShade="80"/>
              </w:rPr>
              <w:t xml:space="preserve"> Cultural </w:t>
            </w:r>
            <w:r w:rsidR="00990720" w:rsidRPr="009F5F02">
              <w:rPr>
                <w:rFonts w:ascii="Arial" w:hAnsi="Arial" w:cs="Arial"/>
                <w:color w:val="6E6E6E" w:themeColor="background2" w:themeShade="80"/>
              </w:rPr>
              <w:t>3</w:t>
            </w:r>
          </w:p>
          <w:p w14:paraId="2FB5D322" w14:textId="6635DCFC" w:rsidR="00990720" w:rsidRPr="009F5F02" w:rsidRDefault="00990720" w:rsidP="002106DA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9F5F02">
              <w:rPr>
                <w:rFonts w:ascii="Arial" w:hAnsi="Arial" w:cs="Arial"/>
                <w:color w:val="6E6E6E" w:themeColor="background2" w:themeShade="80"/>
              </w:rPr>
              <w:t>…</w:t>
            </w:r>
          </w:p>
          <w:p w14:paraId="70A92173" w14:textId="77777777" w:rsidR="000A363A" w:rsidRDefault="000A363A" w:rsidP="00D5666E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  <w:p w14:paraId="1153785E" w14:textId="46584637" w:rsidR="00D5666E" w:rsidRDefault="00D5666E" w:rsidP="00D5666E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 w:rsidR="00BB364F"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</w:t>
            </w:r>
            <w:r w:rsidR="007C0701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que sirvan de apoyo para su respuesta:</w:t>
            </w:r>
          </w:p>
          <w:p w14:paraId="334C60F7" w14:textId="77777777" w:rsidR="00DB51D2" w:rsidRDefault="00DB51D2" w:rsidP="00D5666E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5796F04" w14:textId="77777777" w:rsidR="00DB51D2" w:rsidRPr="00202F5C" w:rsidRDefault="00DB51D2" w:rsidP="00DB51D2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202F5C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6E9D81B1" w14:textId="77777777" w:rsidR="00DB51D2" w:rsidRPr="00202F5C" w:rsidRDefault="00DB51D2" w:rsidP="00DB51D2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202F5C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3AC495F8" w14:textId="77777777" w:rsidR="00DB51D2" w:rsidRPr="00202F5C" w:rsidRDefault="00DB51D2" w:rsidP="00DB51D2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202F5C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41821B2A" w14:textId="2636F18E" w:rsidR="00DB51D2" w:rsidRPr="00202F5C" w:rsidRDefault="00DB51D2" w:rsidP="00DB51D2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</w:tc>
      </w:tr>
      <w:tr w:rsidR="000A363A" w:rsidRPr="00265F81" w14:paraId="2F9AD9FC" w14:textId="77777777" w:rsidTr="6730725B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6ABE7" w14:textId="612D4BFB" w:rsidR="000A363A" w:rsidRPr="00202F5C" w:rsidRDefault="00164FCE" w:rsidP="00202F5C">
            <w:pPr>
              <w:pStyle w:val="Prrafodelista"/>
              <w:numPr>
                <w:ilvl w:val="1"/>
                <w:numId w:val="29"/>
              </w:numPr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tiene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recursos naturales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reconocidos? </w:t>
            </w:r>
            <w:r w:rsidR="000A363A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*</w:t>
            </w:r>
          </w:p>
          <w:p w14:paraId="4B3473F6" w14:textId="77777777" w:rsidR="00164FCE" w:rsidRPr="00040B5A" w:rsidRDefault="00164FCE" w:rsidP="00164FCE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35459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40B5A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</w:p>
          <w:p w14:paraId="77DC73CA" w14:textId="1FCA3C72" w:rsidR="000A363A" w:rsidRPr="00265F81" w:rsidRDefault="000A363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  <w:r w:rsidRPr="00265F81">
              <w:rPr>
                <w:rFonts w:ascii="Arial" w:hAnsi="Arial" w:cs="Arial"/>
                <w:color w:val="404040" w:themeColor="text1" w:themeTint="BF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</w:rPr>
                <w:id w:val="-1476901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60CF3">
                  <w:rPr>
                    <w:rFonts w:ascii="MS Gothic" w:eastAsia="MS Gothic" w:hAnsi="MS Gothic" w:cs="Arial" w:hint="eastAsia"/>
                    <w:color w:val="404040" w:themeColor="text1" w:themeTint="BF"/>
                  </w:rPr>
                  <w:t>☐</w:t>
                </w:r>
              </w:sdtContent>
            </w:sdt>
          </w:p>
          <w:p w14:paraId="5F530F22" w14:textId="77777777" w:rsidR="000A363A" w:rsidRPr="00265F81" w:rsidRDefault="000A363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  <w:p w14:paraId="7B5A5271" w14:textId="105B8CCE" w:rsidR="00164FCE" w:rsidRPr="00040B5A" w:rsidRDefault="00164FCE" w:rsidP="00164FCE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</w:pPr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SÍ</w:t>
            </w:r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, proporcione una lista de los principales recursos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naturales </w:t>
            </w:r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040B5A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utilice </w:t>
            </w:r>
            <w:proofErr w:type="spellStart"/>
            <w:r w:rsidRPr="00040B5A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bullet</w:t>
            </w:r>
            <w:proofErr w:type="spellEnd"/>
            <w:r w:rsidRPr="00040B5A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 </w:t>
            </w:r>
            <w:proofErr w:type="spellStart"/>
            <w:r w:rsidRPr="00040B5A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points</w:t>
            </w:r>
            <w:proofErr w:type="spellEnd"/>
            <w:r w:rsidRPr="00040B5A">
              <w:rPr>
                <w:rFonts w:ascii="Arial" w:hAnsi="Arial" w:cs="Arial"/>
                <w:color w:val="404040" w:themeColor="text1" w:themeTint="BF"/>
                <w:lang w:val="es-ES"/>
              </w:rPr>
              <w:t>):</w:t>
            </w:r>
          </w:p>
          <w:p w14:paraId="5319A638" w14:textId="77777777" w:rsidR="00164FCE" w:rsidRPr="00040B5A" w:rsidRDefault="00164FCE" w:rsidP="00164FCE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A0AA536" w14:textId="648C35C0" w:rsidR="00164FCE" w:rsidRPr="009F5F02" w:rsidRDefault="00164FCE" w:rsidP="002106DA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proofErr w:type="spellStart"/>
            <w:r w:rsidRPr="009F5F02">
              <w:rPr>
                <w:rFonts w:ascii="Arial" w:hAnsi="Arial" w:cs="Arial"/>
                <w:color w:val="6E6E6E" w:themeColor="background2" w:themeShade="80"/>
              </w:rPr>
              <w:t>Recurso</w:t>
            </w:r>
            <w:proofErr w:type="spellEnd"/>
            <w:r w:rsidRPr="009F5F02">
              <w:rPr>
                <w:rFonts w:ascii="Arial" w:hAnsi="Arial" w:cs="Arial"/>
                <w:color w:val="6E6E6E" w:themeColor="background2" w:themeShade="80"/>
              </w:rPr>
              <w:t xml:space="preserve"> Natural 1</w:t>
            </w:r>
          </w:p>
          <w:p w14:paraId="2570CD8E" w14:textId="5E6C319C" w:rsidR="00164FCE" w:rsidRPr="009F5F02" w:rsidRDefault="00164FCE" w:rsidP="002106DA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proofErr w:type="spellStart"/>
            <w:r w:rsidRPr="009F5F02">
              <w:rPr>
                <w:rFonts w:ascii="Arial" w:hAnsi="Arial" w:cs="Arial"/>
                <w:color w:val="6E6E6E" w:themeColor="background2" w:themeShade="80"/>
              </w:rPr>
              <w:t>Recurso</w:t>
            </w:r>
            <w:proofErr w:type="spellEnd"/>
            <w:r w:rsidRPr="009F5F02">
              <w:rPr>
                <w:rFonts w:ascii="Arial" w:hAnsi="Arial" w:cs="Arial"/>
                <w:color w:val="6E6E6E" w:themeColor="background2" w:themeShade="80"/>
              </w:rPr>
              <w:t xml:space="preserve"> Natural 2</w:t>
            </w:r>
          </w:p>
          <w:p w14:paraId="738A7841" w14:textId="69DCC012" w:rsidR="00164FCE" w:rsidRPr="009F5F02" w:rsidRDefault="00164FCE" w:rsidP="002106DA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proofErr w:type="spellStart"/>
            <w:r w:rsidRPr="009F5F02">
              <w:rPr>
                <w:rFonts w:ascii="Arial" w:hAnsi="Arial" w:cs="Arial"/>
                <w:color w:val="6E6E6E" w:themeColor="background2" w:themeShade="80"/>
              </w:rPr>
              <w:t>Recurso</w:t>
            </w:r>
            <w:proofErr w:type="spellEnd"/>
            <w:r w:rsidRPr="009F5F02">
              <w:rPr>
                <w:rFonts w:ascii="Arial" w:hAnsi="Arial" w:cs="Arial"/>
                <w:color w:val="6E6E6E" w:themeColor="background2" w:themeShade="80"/>
              </w:rPr>
              <w:t xml:space="preserve"> Natural 3</w:t>
            </w:r>
          </w:p>
          <w:p w14:paraId="2234543F" w14:textId="77777777" w:rsidR="00164FCE" w:rsidRPr="009F5F02" w:rsidRDefault="00164FCE" w:rsidP="002106DA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9F5F02">
              <w:rPr>
                <w:rFonts w:ascii="Arial" w:hAnsi="Arial" w:cs="Arial"/>
                <w:color w:val="6E6E6E" w:themeColor="background2" w:themeShade="80"/>
              </w:rPr>
              <w:t>…</w:t>
            </w:r>
          </w:p>
          <w:p w14:paraId="13F19038" w14:textId="77777777" w:rsidR="007C0701" w:rsidRDefault="007C0701" w:rsidP="007C070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08E3C88" w14:textId="2C13F02C" w:rsidR="007C0701" w:rsidRDefault="007C0701" w:rsidP="007C070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1BB50E37" w14:textId="77777777" w:rsidR="007C0701" w:rsidRDefault="007C0701" w:rsidP="007C070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BEF2189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6FE6382B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6E05BAAF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5AACBB50" w14:textId="77777777" w:rsidR="000A363A" w:rsidRPr="00265F81" w:rsidRDefault="000A363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0A363A" w:rsidRPr="00265F81" w14:paraId="14188775" w14:textId="77777777" w:rsidTr="6730725B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95DEE" w14:textId="02A02D77" w:rsidR="000A363A" w:rsidRPr="00202F5C" w:rsidRDefault="00B931BC" w:rsidP="00202F5C">
            <w:pPr>
              <w:pStyle w:val="Prrafodelista"/>
              <w:numPr>
                <w:ilvl w:val="1"/>
                <w:numId w:val="29"/>
              </w:numPr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Añada cualquier comentario pertinente sobre </w:t>
            </w:r>
            <w:r w:rsidR="007C0701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esta área</w:t>
            </w:r>
            <w:r w:rsidR="00025764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de evaluación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(límite de </w:t>
            </w:r>
            <w:r w:rsidR="00A54829"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150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  <w:r w:rsidR="00473AD7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*</w:t>
            </w:r>
          </w:p>
          <w:p w14:paraId="14E2AD79" w14:textId="755FB3D0" w:rsidR="002C0AE1" w:rsidRDefault="002C0AE1" w:rsidP="002C0AE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8ED3A8C" w14:textId="77777777" w:rsidR="009F5F02" w:rsidRP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7382231A" w14:textId="77777777" w:rsidR="002C0AE1" w:rsidRPr="002C0AE1" w:rsidRDefault="002C0AE1" w:rsidP="002C0AE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68554F2" w14:textId="46C06008" w:rsidR="00927358" w:rsidRPr="00265F81" w:rsidRDefault="00927358" w:rsidP="0048561A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</w:tc>
      </w:tr>
    </w:tbl>
    <w:p w14:paraId="0B9DB9C0" w14:textId="274E23D1" w:rsidR="000A363A" w:rsidRDefault="000A363A" w:rsidP="00265F81">
      <w:pPr>
        <w:spacing w:line="276" w:lineRule="auto"/>
        <w:rPr>
          <w:rFonts w:ascii="Arial" w:hAnsi="Arial" w:cs="Arial"/>
          <w:color w:val="404040" w:themeColor="text1" w:themeTint="BF"/>
          <w:sz w:val="22"/>
          <w:szCs w:val="22"/>
        </w:rPr>
      </w:pPr>
    </w:p>
    <w:tbl>
      <w:tblPr>
        <w:tblStyle w:val="Tablaconcuadrcula"/>
        <w:tblW w:w="9016" w:type="dxa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E536E7" w:rsidRPr="00202F5C" w14:paraId="3A692074" w14:textId="77777777" w:rsidTr="004C1F8A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hideMark/>
          </w:tcPr>
          <w:p w14:paraId="4A7D0D04" w14:textId="77777777" w:rsidR="00482DB4" w:rsidRPr="001710FD" w:rsidRDefault="00482DB4" w:rsidP="008A00F5">
            <w:pPr>
              <w:pStyle w:val="Ttulo1"/>
              <w:numPr>
                <w:ilvl w:val="0"/>
                <w:numId w:val="15"/>
              </w:numPr>
              <w:rPr>
                <w:color w:val="816200" w:themeColor="accent5" w:themeShade="80"/>
                <w:sz w:val="28"/>
                <w:szCs w:val="30"/>
                <w:lang w:val="es-ES"/>
              </w:rPr>
            </w:pPr>
            <w:r w:rsidRPr="001710FD">
              <w:rPr>
                <w:color w:val="816200" w:themeColor="accent5" w:themeShade="80"/>
                <w:sz w:val="28"/>
                <w:szCs w:val="30"/>
                <w:lang w:val="es-ES"/>
              </w:rPr>
              <w:t>Promoción y conservación de recursos culturales</w:t>
            </w:r>
          </w:p>
        </w:tc>
      </w:tr>
      <w:tr w:rsidR="00482DB4" w:rsidRPr="00202F5C" w14:paraId="4B9B5809" w14:textId="77777777" w:rsidTr="004C1F8A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6E0EDF59" w14:textId="77777777" w:rsidR="00482DB4" w:rsidRPr="00BD2E64" w:rsidRDefault="00482DB4" w:rsidP="008A00F5">
            <w:pPr>
              <w:pStyle w:val="Ttulo1"/>
              <w:numPr>
                <w:ilvl w:val="0"/>
                <w:numId w:val="0"/>
              </w:numPr>
              <w:jc w:val="both"/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</w:pPr>
            <w:r w:rsidRPr="00BD2E64"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  <w:t>El pueblo está comprometido con la conservación y la promoción de sus recursos culturales, los cuales hacen que sea único y auténtico.</w:t>
            </w:r>
          </w:p>
        </w:tc>
      </w:tr>
      <w:tr w:rsidR="00482DB4" w:rsidRPr="00927DB0" w14:paraId="06E08A3E" w14:textId="77777777" w:rsidTr="00482DB4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D311B" w14:textId="6F7221FD" w:rsidR="00482DB4" w:rsidRPr="00202F5C" w:rsidRDefault="00482DB4" w:rsidP="00202F5C">
            <w:pPr>
              <w:pStyle w:val="Prrafodelista"/>
              <w:numPr>
                <w:ilvl w:val="1"/>
                <w:numId w:val="30"/>
              </w:numPr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difunde y/o promueve políticas, medidas e iniciativas destinadas a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conservación y promoción de sus recursos culturales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40A1987F" w14:textId="77777777" w:rsidR="00482DB4" w:rsidRPr="00FD4135" w:rsidRDefault="00482DB4" w:rsidP="008A00F5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  <w:r w:rsidRPr="00FD4135">
              <w:rPr>
                <w:rFonts w:ascii="Arial" w:hAnsi="Arial" w:cs="Arial"/>
                <w:color w:val="404040" w:themeColor="text1" w:themeTint="BF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</w:rPr>
                <w:id w:val="129529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D4135">
                  <w:rPr>
                    <w:rFonts w:ascii="Segoe UI Symbol" w:eastAsia="MS Gothic" w:hAnsi="Segoe UI Symbol" w:cs="Segoe UI Symbol"/>
                    <w:color w:val="404040" w:themeColor="text1" w:themeTint="BF"/>
                  </w:rPr>
                  <w:t>☐</w:t>
                </w:r>
              </w:sdtContent>
            </w:sdt>
            <w:r w:rsidRPr="00FD4135">
              <w:rPr>
                <w:rFonts w:ascii="Arial" w:hAnsi="Arial" w:cs="Arial"/>
                <w:color w:val="404040" w:themeColor="text1" w:themeTint="BF"/>
              </w:rPr>
              <w:t xml:space="preserve"> </w:t>
            </w:r>
          </w:p>
          <w:p w14:paraId="1264291D" w14:textId="77777777" w:rsidR="00482DB4" w:rsidRPr="00265F81" w:rsidRDefault="00482DB4" w:rsidP="008A00F5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  <w:r w:rsidRPr="00265F81">
              <w:rPr>
                <w:rFonts w:ascii="Arial" w:hAnsi="Arial" w:cs="Arial"/>
                <w:color w:val="404040" w:themeColor="text1" w:themeTint="BF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</w:rPr>
                <w:id w:val="780536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65F81">
                  <w:rPr>
                    <w:rFonts w:ascii="Segoe UI Symbol" w:eastAsia="MS Gothic" w:hAnsi="Segoe UI Symbol" w:cs="Segoe UI Symbol"/>
                    <w:color w:val="404040" w:themeColor="text1" w:themeTint="BF"/>
                  </w:rPr>
                  <w:t>☐</w:t>
                </w:r>
              </w:sdtContent>
            </w:sdt>
          </w:p>
          <w:p w14:paraId="278A035F" w14:textId="77777777" w:rsidR="00482DB4" w:rsidRPr="00265F81" w:rsidRDefault="00482DB4" w:rsidP="008A00F5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  <w:p w14:paraId="74B01213" w14:textId="77777777" w:rsidR="00482DB4" w:rsidRPr="00FD4135" w:rsidRDefault="00482DB4" w:rsidP="008A00F5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FD4135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proporcione una breve descripción de las iniciativas que el puebl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o está implementando para la conservación y la promoción de sus recursos culturales </w:t>
            </w:r>
            <w:r w:rsidRPr="00D8367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(límite de </w:t>
            </w:r>
            <w:r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150</w:t>
            </w:r>
            <w:r w:rsidRPr="00D8367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 palabras)</w:t>
            </w:r>
            <w:r w:rsidRPr="00FD4135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6228C2EA" w14:textId="77777777" w:rsid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2D85E98A" w14:textId="055D2A34" w:rsid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7CBAD923" w14:textId="77777777" w:rsidR="007C0701" w:rsidRDefault="007C0701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4ED448A6" w14:textId="77777777" w:rsidR="007C0701" w:rsidRDefault="007C0701" w:rsidP="007C070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40F3D794" w14:textId="77777777" w:rsidR="007C0701" w:rsidRDefault="007C0701" w:rsidP="007C070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65A22959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19191A58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6DE83060" w14:textId="3ED883D1" w:rsidR="007C0701" w:rsidRPr="00202F5C" w:rsidRDefault="007C0701" w:rsidP="00202F5C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51AB0A7C" w14:textId="77777777" w:rsidR="00482DB4" w:rsidRPr="00265F81" w:rsidRDefault="00482DB4" w:rsidP="009F5F02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482DB4" w:rsidRPr="00265F81" w14:paraId="59F4FA2E" w14:textId="77777777" w:rsidTr="00482DB4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4302E" w14:textId="3B7680B3" w:rsidR="00482DB4" w:rsidRPr="00202F5C" w:rsidRDefault="00482DB4" w:rsidP="00202F5C">
            <w:pPr>
              <w:pStyle w:val="Prrafodelista"/>
              <w:numPr>
                <w:ilvl w:val="1"/>
                <w:numId w:val="30"/>
              </w:numPr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Añada cualquier comentario pertinente sobre </w:t>
            </w:r>
            <w:proofErr w:type="gramStart"/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este </w:t>
            </w:r>
            <w:r w:rsidR="0040297C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área</w:t>
            </w:r>
            <w:proofErr w:type="gramEnd"/>
            <w:r w:rsidR="0040297C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de evaluación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150 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 *</w:t>
            </w:r>
          </w:p>
          <w:p w14:paraId="278F49E0" w14:textId="14E12212" w:rsidR="00E42FFF" w:rsidRPr="00E31CB3" w:rsidRDefault="00E42FFF" w:rsidP="009F5F02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50E23F1" w14:textId="77777777" w:rsidR="009F5F02" w:rsidRP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1BE4D6B8" w14:textId="77777777" w:rsidR="009F5F02" w:rsidRP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  <w:p w14:paraId="303B0569" w14:textId="77777777" w:rsidR="00482DB4" w:rsidRPr="00D83673" w:rsidRDefault="00482DB4" w:rsidP="008A00F5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</w:tc>
      </w:tr>
    </w:tbl>
    <w:p w14:paraId="270D5B3F" w14:textId="77777777" w:rsidR="000A363A" w:rsidRPr="00934D5E" w:rsidRDefault="000A363A" w:rsidP="00265F81">
      <w:pPr>
        <w:spacing w:line="276" w:lineRule="auto"/>
        <w:rPr>
          <w:rFonts w:ascii="Arial" w:hAnsi="Arial" w:cs="Arial"/>
          <w:color w:val="404040" w:themeColor="text1" w:themeTint="BF"/>
          <w:sz w:val="22"/>
          <w:szCs w:val="22"/>
          <w:lang w:val="es-ES"/>
        </w:rPr>
      </w:pPr>
    </w:p>
    <w:tbl>
      <w:tblPr>
        <w:tblStyle w:val="Tablaconcuadrcula"/>
        <w:tblW w:w="9067" w:type="dxa"/>
        <w:tblInd w:w="0" w:type="dxa"/>
        <w:tblLook w:val="04A0" w:firstRow="1" w:lastRow="0" w:firstColumn="1" w:lastColumn="0" w:noHBand="0" w:noVBand="1"/>
      </w:tblPr>
      <w:tblGrid>
        <w:gridCol w:w="9067"/>
      </w:tblGrid>
      <w:tr w:rsidR="0069479D" w:rsidRPr="0069479D" w14:paraId="2B9B69BC" w14:textId="77777777" w:rsidTr="004C1F8A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hideMark/>
          </w:tcPr>
          <w:p w14:paraId="467257B4" w14:textId="7CC4CDE4" w:rsidR="000A363A" w:rsidRPr="001710FD" w:rsidRDefault="00DF6C30" w:rsidP="002106DA">
            <w:pPr>
              <w:pStyle w:val="Ttulo1"/>
              <w:numPr>
                <w:ilvl w:val="0"/>
                <w:numId w:val="15"/>
              </w:numPr>
              <w:rPr>
                <w:color w:val="816200" w:themeColor="accent5" w:themeShade="80"/>
                <w:sz w:val="28"/>
                <w:szCs w:val="28"/>
              </w:rPr>
            </w:pPr>
            <w:proofErr w:type="spellStart"/>
            <w:r w:rsidRPr="001710FD">
              <w:rPr>
                <w:color w:val="816200" w:themeColor="accent5" w:themeShade="80"/>
                <w:sz w:val="28"/>
                <w:szCs w:val="28"/>
              </w:rPr>
              <w:t>Sostenibilidad</w:t>
            </w:r>
            <w:proofErr w:type="spellEnd"/>
            <w:r w:rsidRPr="001710FD">
              <w:rPr>
                <w:color w:val="816200" w:themeColor="accent5" w:themeShade="80"/>
                <w:sz w:val="28"/>
                <w:szCs w:val="28"/>
              </w:rPr>
              <w:t xml:space="preserve"> </w:t>
            </w:r>
            <w:proofErr w:type="spellStart"/>
            <w:r w:rsidRPr="001710FD">
              <w:rPr>
                <w:color w:val="816200" w:themeColor="accent5" w:themeShade="80"/>
                <w:sz w:val="28"/>
                <w:szCs w:val="28"/>
              </w:rPr>
              <w:t>económica</w:t>
            </w:r>
            <w:proofErr w:type="spellEnd"/>
          </w:p>
        </w:tc>
      </w:tr>
      <w:tr w:rsidR="00473AD7" w:rsidRPr="00202F5C" w14:paraId="1B572D80" w14:textId="77777777" w:rsidTr="004C1F8A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49AD6060" w14:textId="1219F55C" w:rsidR="00473AD7" w:rsidRPr="00227440" w:rsidRDefault="00227440" w:rsidP="00E93E13">
            <w:pPr>
              <w:pStyle w:val="Ttulo1"/>
              <w:numPr>
                <w:ilvl w:val="0"/>
                <w:numId w:val="0"/>
              </w:numPr>
              <w:jc w:val="both"/>
              <w:rPr>
                <w:rFonts w:ascii="Arial" w:hAnsi="Arial" w:cs="Arial"/>
                <w:color w:val="404040" w:themeColor="text1" w:themeTint="BF"/>
                <w:sz w:val="22"/>
                <w:szCs w:val="22"/>
                <w:lang w:val="es-ES"/>
              </w:rPr>
            </w:pPr>
            <w:r w:rsidRPr="00227440">
              <w:rPr>
                <w:rFonts w:ascii="Arial" w:hAnsi="Arial" w:cs="Arial"/>
                <w:color w:val="404040" w:themeColor="text1" w:themeTint="BF"/>
                <w:sz w:val="22"/>
                <w:szCs w:val="22"/>
                <w:lang w:val="es-ES"/>
              </w:rPr>
              <w:t>El pueblo está comprometido con la promoción de la sostenibilidad económica apoyando el desarrollo empresarial, el espíritu emprendedor y la inversión.</w:t>
            </w:r>
          </w:p>
        </w:tc>
      </w:tr>
      <w:tr w:rsidR="00A576BA" w:rsidRPr="009644FE" w14:paraId="13334933" w14:textId="77777777" w:rsidTr="00A576BA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426DE" w14:textId="55815B95" w:rsidR="00A576BA" w:rsidRPr="00202F5C" w:rsidRDefault="00A576BA" w:rsidP="00202F5C">
            <w:pPr>
              <w:pStyle w:val="Prrafodelista"/>
              <w:numPr>
                <w:ilvl w:val="1"/>
                <w:numId w:val="31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difunde y/o promueve políticas, medidas e iniciativas para apoyar el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acceso a la financiación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para el desarrollo del turismo y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inversión turística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5FC3D6C2" w14:textId="161C95AC" w:rsidR="00A576BA" w:rsidRPr="00265F81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  <w:r>
              <w:rPr>
                <w:rFonts w:ascii="Arial" w:hAnsi="Arial" w:cs="Arial"/>
                <w:color w:val="404040" w:themeColor="text1" w:themeTint="BF"/>
              </w:rPr>
              <w:t>SÍ</w:t>
            </w:r>
            <w:r w:rsidRPr="00265F81">
              <w:rPr>
                <w:rFonts w:ascii="Arial" w:hAnsi="Arial" w:cs="Arial"/>
                <w:color w:val="404040" w:themeColor="text1" w:themeTint="BF"/>
              </w:rPr>
              <w:t xml:space="preserve"> </w:t>
            </w:r>
            <w:sdt>
              <w:sdtPr>
                <w:rPr>
                  <w:rFonts w:ascii="Arial" w:hAnsi="Arial" w:cs="Arial"/>
                  <w:color w:val="404040" w:themeColor="text1" w:themeTint="BF"/>
                </w:rPr>
                <w:id w:val="-1929186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65F81">
                  <w:rPr>
                    <w:rFonts w:ascii="Segoe UI Symbol" w:eastAsia="MS Gothic" w:hAnsi="Segoe UI Symbol" w:cs="Segoe UI Symbol"/>
                    <w:color w:val="404040" w:themeColor="text1" w:themeTint="BF"/>
                  </w:rPr>
                  <w:t>☐</w:t>
                </w:r>
              </w:sdtContent>
            </w:sdt>
          </w:p>
          <w:p w14:paraId="7712AE95" w14:textId="77777777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  <w:r w:rsidRPr="00265F81">
              <w:rPr>
                <w:rFonts w:ascii="Arial" w:hAnsi="Arial" w:cs="Arial"/>
                <w:color w:val="404040" w:themeColor="text1" w:themeTint="BF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</w:rPr>
                <w:id w:val="-1381544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65F81">
                  <w:rPr>
                    <w:rFonts w:ascii="Segoe UI Symbol" w:eastAsia="MS Gothic" w:hAnsi="Segoe UI Symbol" w:cs="Segoe UI Symbol"/>
                    <w:color w:val="404040" w:themeColor="text1" w:themeTint="BF"/>
                  </w:rPr>
                  <w:t>☐</w:t>
                </w:r>
              </w:sdtContent>
            </w:sdt>
          </w:p>
          <w:p w14:paraId="22C08FBA" w14:textId="77777777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  <w:p w14:paraId="5056A750" w14:textId="35E74A9A" w:rsidR="00A576BA" w:rsidRPr="007A6253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775B3465" w14:textId="77777777" w:rsidR="00A576BA" w:rsidRPr="00E31CB3" w:rsidRDefault="00A576BA" w:rsidP="009F5F02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A3C87E2" w14:textId="6BCC38DC" w:rsid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62A7427F" w14:textId="77777777" w:rsidR="007C0701" w:rsidRDefault="007C0701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40CC6C2A" w14:textId="77777777" w:rsidR="007C0701" w:rsidRDefault="007C0701" w:rsidP="007C070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D5E607E" w14:textId="77777777" w:rsidR="007C0701" w:rsidRDefault="007C0701" w:rsidP="007C070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8A8CECA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6F11EF86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6527BEB7" w14:textId="7AB10C15" w:rsidR="007C0701" w:rsidRPr="00202F5C" w:rsidRDefault="007C0701" w:rsidP="00202F5C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4BCE4FC0" w14:textId="00F60C25" w:rsidR="009F5F02" w:rsidRPr="009F5F02" w:rsidRDefault="009F5F02" w:rsidP="009F5F02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1586B620" w14:textId="77777777" w:rsidTr="00A576BA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BD656" w14:textId="0C0759D9" w:rsidR="00A576BA" w:rsidRPr="00202F5C" w:rsidRDefault="00A576BA" w:rsidP="00202F5C">
            <w:pPr>
              <w:pStyle w:val="Prrafodelista"/>
              <w:numPr>
                <w:ilvl w:val="1"/>
                <w:numId w:val="31"/>
              </w:numPr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¿El pueblo difunde y/o promueve un marco propicio para el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desarrollo empresarial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, en especial para las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micro, pequeñas y medianas empresas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(MIPYMES) del turismo y el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emprendimiento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5CAA6C8B" w14:textId="5924BC6B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  <w:r>
              <w:rPr>
                <w:rFonts w:ascii="Arial" w:hAnsi="Arial" w:cs="Arial"/>
                <w:color w:val="404040" w:themeColor="text1" w:themeTint="BF"/>
              </w:rPr>
              <w:t>SÍ</w:t>
            </w:r>
            <w:r w:rsidRPr="00265F81">
              <w:rPr>
                <w:rFonts w:ascii="Arial" w:hAnsi="Arial" w:cs="Arial"/>
                <w:color w:val="404040" w:themeColor="text1" w:themeTint="BF"/>
              </w:rPr>
              <w:t xml:space="preserve"> </w:t>
            </w:r>
            <w:sdt>
              <w:sdtPr>
                <w:rPr>
                  <w:rFonts w:ascii="Arial" w:hAnsi="Arial" w:cs="Arial"/>
                  <w:color w:val="404040" w:themeColor="text1" w:themeTint="BF"/>
                </w:rPr>
                <w:id w:val="-659070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65F81">
                  <w:rPr>
                    <w:rFonts w:ascii="Segoe UI Symbol" w:eastAsia="MS Gothic" w:hAnsi="Segoe UI Symbol" w:cs="Segoe UI Symbol"/>
                    <w:color w:val="404040" w:themeColor="text1" w:themeTint="BF"/>
                  </w:rPr>
                  <w:t>☐</w:t>
                </w:r>
              </w:sdtContent>
            </w:sdt>
          </w:p>
          <w:p w14:paraId="1112FF65" w14:textId="77777777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  <w:r w:rsidRPr="00265F81">
              <w:rPr>
                <w:rFonts w:ascii="Arial" w:hAnsi="Arial" w:cs="Arial"/>
                <w:color w:val="404040" w:themeColor="text1" w:themeTint="BF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</w:rPr>
                <w:id w:val="-509671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65F81">
                  <w:rPr>
                    <w:rFonts w:ascii="Segoe UI Symbol" w:eastAsia="MS Gothic" w:hAnsi="Segoe UI Symbol" w:cs="Segoe UI Symbol"/>
                    <w:color w:val="404040" w:themeColor="text1" w:themeTint="BF"/>
                  </w:rPr>
                  <w:t>☐</w:t>
                </w:r>
              </w:sdtContent>
            </w:sdt>
          </w:p>
          <w:p w14:paraId="20DC7293" w14:textId="77777777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  <w:p w14:paraId="6F11D714" w14:textId="6105C870" w:rsidR="00A576BA" w:rsidRPr="007A6253" w:rsidRDefault="00A576BA" w:rsidP="00473AD7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SÍ, describa brevemente las iniciativas que el pueblo está llevando a cabo 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1A751467" w14:textId="12D5ED05" w:rsidR="00A576BA" w:rsidRPr="00E31CB3" w:rsidRDefault="00A576BA" w:rsidP="009F5F02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E0AC7BD" w14:textId="77777777" w:rsidR="009F5F02" w:rsidRP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11F0F081" w14:textId="77777777" w:rsidR="00A576BA" w:rsidRPr="00202F5C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BBC47BE" w14:textId="77777777" w:rsidR="007C0701" w:rsidRDefault="007C0701" w:rsidP="007C070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01194069" w14:textId="77777777" w:rsidR="007C0701" w:rsidRDefault="007C0701" w:rsidP="007C070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0C89D57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6B48D7FD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6492F1DB" w14:textId="77777777" w:rsidR="007C0701" w:rsidRPr="0005208E" w:rsidRDefault="007C0701" w:rsidP="007C0701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795A9F98" w14:textId="77777777" w:rsidR="007C0701" w:rsidRPr="00202F5C" w:rsidRDefault="007C0701" w:rsidP="00202F5C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187245DD" w14:textId="77777777" w:rsidTr="00A576BA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A6C16" w14:textId="653EC767" w:rsidR="00A576BA" w:rsidRPr="00202F5C" w:rsidRDefault="00A576BA" w:rsidP="00202F5C">
            <w:pPr>
              <w:pStyle w:val="Prrafodelista"/>
              <w:numPr>
                <w:ilvl w:val="1"/>
                <w:numId w:val="31"/>
              </w:numPr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Por favor, añada cualquier información relevante sobre las políticas, medidas e iniciativas que el pueblo aplica en el ámbito de la sostenibilidad económica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150 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 *</w:t>
            </w:r>
          </w:p>
          <w:p w14:paraId="12BFE3EE" w14:textId="1F8C79D5" w:rsidR="00A576BA" w:rsidRPr="00E31CB3" w:rsidRDefault="00A576BA" w:rsidP="009F5F02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D17EE7B" w14:textId="77777777" w:rsidR="009F5F02" w:rsidRP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6B2A9EB8" w14:textId="77777777" w:rsidR="009F5F02" w:rsidRPr="009F5F02" w:rsidRDefault="009F5F02" w:rsidP="009F5F02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  <w:p w14:paraId="078F2650" w14:textId="1049AE30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</w:tbl>
    <w:p w14:paraId="0B2253C4" w14:textId="77777777" w:rsidR="000A363A" w:rsidRPr="00A576BA" w:rsidRDefault="000A363A" w:rsidP="00265F81">
      <w:pPr>
        <w:spacing w:line="276" w:lineRule="auto"/>
        <w:rPr>
          <w:rFonts w:ascii="Arial" w:hAnsi="Arial" w:cs="Arial"/>
          <w:color w:val="404040" w:themeColor="text1" w:themeTint="BF"/>
          <w:sz w:val="22"/>
          <w:szCs w:val="22"/>
          <w:lang w:val="es-ES"/>
        </w:rPr>
      </w:pPr>
    </w:p>
    <w:p w14:paraId="3EF44CF0" w14:textId="77777777" w:rsidR="000A363A" w:rsidRPr="00A576BA" w:rsidRDefault="000A363A" w:rsidP="00265F81">
      <w:pPr>
        <w:spacing w:line="276" w:lineRule="auto"/>
        <w:rPr>
          <w:rFonts w:ascii="Arial" w:hAnsi="Arial" w:cs="Arial"/>
          <w:color w:val="404040" w:themeColor="text1" w:themeTint="BF"/>
          <w:lang w:val="es-ES"/>
        </w:rPr>
      </w:pP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8926"/>
      </w:tblGrid>
      <w:tr w:rsidR="0069479D" w:rsidRPr="0069479D" w14:paraId="35AD9A64" w14:textId="77777777" w:rsidTr="004C1F8A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hideMark/>
          </w:tcPr>
          <w:p w14:paraId="3D3858A6" w14:textId="4E414014" w:rsidR="000A363A" w:rsidRPr="001710FD" w:rsidRDefault="00162F39" w:rsidP="002106DA">
            <w:pPr>
              <w:pStyle w:val="Ttulo1"/>
              <w:numPr>
                <w:ilvl w:val="0"/>
                <w:numId w:val="15"/>
              </w:numPr>
              <w:rPr>
                <w:color w:val="816200" w:themeColor="accent5" w:themeShade="80"/>
                <w:sz w:val="28"/>
                <w:szCs w:val="30"/>
              </w:rPr>
            </w:pPr>
            <w:proofErr w:type="spellStart"/>
            <w:r w:rsidRPr="001710FD">
              <w:rPr>
                <w:color w:val="816200" w:themeColor="accent5" w:themeShade="80"/>
                <w:sz w:val="28"/>
                <w:szCs w:val="30"/>
              </w:rPr>
              <w:t>Sostenibilidad</w:t>
            </w:r>
            <w:proofErr w:type="spellEnd"/>
            <w:r w:rsidRPr="001710FD">
              <w:rPr>
                <w:color w:val="816200" w:themeColor="accent5" w:themeShade="80"/>
                <w:sz w:val="28"/>
                <w:szCs w:val="30"/>
              </w:rPr>
              <w:t xml:space="preserve"> Social</w:t>
            </w:r>
          </w:p>
        </w:tc>
      </w:tr>
      <w:tr w:rsidR="00473AD7" w:rsidRPr="00202F5C" w14:paraId="7C7E0DDA" w14:textId="77777777" w:rsidTr="004C1F8A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52EA2AF0" w14:textId="1C7A5718" w:rsidR="00473AD7" w:rsidRPr="003965A5" w:rsidRDefault="003965A5" w:rsidP="00E93E13">
            <w:pPr>
              <w:pStyle w:val="Ttulo1"/>
              <w:numPr>
                <w:ilvl w:val="0"/>
                <w:numId w:val="0"/>
              </w:numPr>
              <w:jc w:val="both"/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  <w:t>El pueblo está comprometido con la promoción de la inclusión social y la igualdad.</w:t>
            </w:r>
          </w:p>
        </w:tc>
      </w:tr>
      <w:tr w:rsidR="00A576BA" w:rsidRPr="009644FE" w14:paraId="300F1BC7" w14:textId="77777777" w:rsidTr="00A576BA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8D01C" w14:textId="2EFFAC76" w:rsidR="00A576BA" w:rsidRPr="00202F5C" w:rsidRDefault="00A576BA" w:rsidP="00202F5C">
            <w:pPr>
              <w:pStyle w:val="Prrafodelista"/>
              <w:numPr>
                <w:ilvl w:val="1"/>
                <w:numId w:val="32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difunde y/o promueve políticas, medidas e iniciativas para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fomentar el empleo en el sector turístico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6E38E06E" w14:textId="77777777" w:rsidR="00A576BA" w:rsidRPr="003965A5" w:rsidRDefault="00A576BA" w:rsidP="003965A5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296095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1706C83C" w14:textId="77777777" w:rsidR="00A576BA" w:rsidRPr="003965A5" w:rsidRDefault="00A576BA" w:rsidP="003965A5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765279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6FC4F1EE" w14:textId="77777777" w:rsidR="00A576BA" w:rsidRPr="003965A5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765CC3A" w14:textId="7A3C6B67" w:rsidR="00A576BA" w:rsidRPr="007A6253" w:rsidRDefault="00A576BA" w:rsidP="00473AD7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3B9B96E8" w14:textId="77777777" w:rsid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5C5B955D" w14:textId="407DF7E3" w:rsidR="009F5F02" w:rsidRPr="009F5F02" w:rsidRDefault="009F5F02" w:rsidP="009F5F02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7FB9526A" w14:textId="77777777" w:rsidR="00A576BA" w:rsidRPr="00202F5C" w:rsidRDefault="00A576BA" w:rsidP="009F5F02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4518586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567C3AF2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6EE4AE0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2EBB61F8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65AA44D4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6842F4C3" w14:textId="278B809C" w:rsidR="001E2D85" w:rsidRPr="009F5F02" w:rsidRDefault="001E2D85" w:rsidP="009F5F02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7048555E" w14:textId="77777777" w:rsidTr="00A576BA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96853" w14:textId="3CD16F28" w:rsidR="00A576BA" w:rsidRPr="00202F5C" w:rsidRDefault="00A576BA" w:rsidP="00202F5C">
            <w:pPr>
              <w:pStyle w:val="Prrafodelista"/>
              <w:numPr>
                <w:ilvl w:val="1"/>
                <w:numId w:val="32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¿El pueblo difunde y/o promueve políticas, medidas e iniciativas para impulsar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igualdad de género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en el turismo y para apoyar el desarrollo de competencias, el empleo y el emprendimiento de los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jóvenes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(de 17 a 29 años)? *</w:t>
            </w:r>
          </w:p>
          <w:p w14:paraId="323608E6" w14:textId="77777777" w:rsidR="00A576BA" w:rsidRPr="003965A5" w:rsidRDefault="00A576BA" w:rsidP="006F4BE9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760407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E0034E6" w14:textId="77777777" w:rsidR="00A576BA" w:rsidRPr="003965A5" w:rsidRDefault="00A576BA" w:rsidP="006F4BE9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343465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20E2905F" w14:textId="77777777" w:rsidR="00A576BA" w:rsidRPr="00F41EBC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1776FA8" w14:textId="35D2967A" w:rsidR="00A576BA" w:rsidRPr="007A6253" w:rsidRDefault="00A576BA" w:rsidP="00473AD7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4FCB9A01" w14:textId="77777777" w:rsidR="007349DF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319D2060" w14:textId="73EFC0FD" w:rsidR="007349DF" w:rsidRPr="009F5F02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48B1C8EA" w14:textId="77777777" w:rsidR="00A576BA" w:rsidRPr="00202F5C" w:rsidRDefault="00A576BA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88D59F9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41C196AD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ABE2FEF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2D41A96F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4B0DD759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71BD47CB" w14:textId="05BD1205" w:rsidR="001E2D85" w:rsidRPr="007349DF" w:rsidRDefault="001E2D85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5A62ADDC" w14:textId="77777777" w:rsidTr="00A576BA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FDC9B" w14:textId="21A17E38" w:rsidR="00A576BA" w:rsidRPr="00202F5C" w:rsidRDefault="00A576BA" w:rsidP="00202F5C">
            <w:pPr>
              <w:pStyle w:val="Prrafodelista"/>
              <w:numPr>
                <w:ilvl w:val="1"/>
                <w:numId w:val="32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difunde y/o promueve políticas, medidas e iniciativas para promover oportunidades para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población vulnerable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en el turismo: residentes infrarrepresentados de grupos indígenas de minorías étnicas y residentes con discapacidad? *</w:t>
            </w:r>
          </w:p>
          <w:p w14:paraId="713D3D00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95524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55A14F8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418829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3BA5BE7" w14:textId="77777777" w:rsidR="00A576BA" w:rsidRPr="00E66EB3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FB33EF1" w14:textId="7BE3648D" w:rsidR="00A576BA" w:rsidRPr="007A6253" w:rsidRDefault="00A576BA" w:rsidP="00473AD7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palabras):</w:t>
            </w:r>
          </w:p>
          <w:p w14:paraId="405677D1" w14:textId="77777777" w:rsidR="007349DF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25BEF9DF" w14:textId="2A84B668" w:rsidR="007349DF" w:rsidRPr="009F5F02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2A17CC6B" w14:textId="77777777" w:rsidR="00A576BA" w:rsidRPr="00202F5C" w:rsidRDefault="00A576BA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CF50A25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F92EAA7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241183B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564B6A2C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2634F28D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24027F1D" w14:textId="55CDCA74" w:rsidR="001E2D85" w:rsidRPr="007349DF" w:rsidRDefault="001E2D85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12A61236" w14:textId="77777777" w:rsidTr="00A576BA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4B1CF" w14:textId="544EE844" w:rsidR="00A576BA" w:rsidRPr="00202F5C" w:rsidRDefault="00A576BA" w:rsidP="00202F5C">
            <w:pPr>
              <w:pStyle w:val="Prrafodelista"/>
              <w:numPr>
                <w:ilvl w:val="1"/>
                <w:numId w:val="32"/>
              </w:numPr>
              <w:spacing w:after="0" w:line="276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¿El pueblo difunde y/o promueve políticas, medidas e iniciativas para el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desarrollo de los recursos humanos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,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educación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y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desarrollo de competencias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, especialmente enfocadas a la promoción de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innovación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y la reducción de la brecha en cuanto 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competencias digitales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en el turismo? *</w:t>
            </w:r>
          </w:p>
          <w:p w14:paraId="7C6A7AD8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469198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1BF7B804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628499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05DB5C79" w14:textId="77777777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  <w:p w14:paraId="3D3F16CE" w14:textId="5D957C18" w:rsidR="00A576BA" w:rsidRPr="007A6253" w:rsidRDefault="00A576BA" w:rsidP="00473AD7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6DB374F7" w14:textId="77777777" w:rsidR="00A576BA" w:rsidRPr="00E31CB3" w:rsidRDefault="00A576BA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89B2144" w14:textId="77777777" w:rsidR="007349DF" w:rsidRPr="009F5F02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215E27F9" w14:textId="77777777" w:rsidR="007349DF" w:rsidRPr="00202F5C" w:rsidRDefault="007349DF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C73569A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FCE3838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54FBA3A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7EA7FC89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0D902030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7B23B3CE" w14:textId="37A5C641" w:rsidR="001E2D85" w:rsidRPr="007349DF" w:rsidRDefault="001E2D85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051F3951" w14:textId="77777777" w:rsidTr="00A576BA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55253" w14:textId="6102B6A1" w:rsidR="00A576BA" w:rsidRPr="00202F5C" w:rsidRDefault="00A576BA" w:rsidP="00202F5C">
            <w:pPr>
              <w:pStyle w:val="Prrafodelista"/>
              <w:numPr>
                <w:ilvl w:val="1"/>
                <w:numId w:val="32"/>
              </w:numPr>
              <w:spacing w:after="0" w:line="276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difunde y/o promueve políticas, medidas e iniciativas para mejorar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accesibilidad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de los viajeros con necesidades específicas.? *</w:t>
            </w:r>
          </w:p>
          <w:p w14:paraId="1DDAE50D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278135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7191E475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538769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71D30D90" w14:textId="77777777" w:rsidR="00A576BA" w:rsidRPr="00D76D0B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16A7B4A" w14:textId="7D175B27" w:rsidR="00A576BA" w:rsidRPr="007A6253" w:rsidRDefault="00A576BA" w:rsidP="00473AD7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6D45C543" w14:textId="5C33972A" w:rsidR="00A576BA" w:rsidRPr="00E31CB3" w:rsidRDefault="00A576BA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6C6B71A8" w14:textId="77777777" w:rsidR="007349DF" w:rsidRPr="009F5F02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212EE57A" w14:textId="77777777" w:rsidR="00A576BA" w:rsidRPr="00202F5C" w:rsidRDefault="00A576BA" w:rsidP="00265F8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D8AF180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65F7830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792CE96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660C21CA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7A791F4A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44CD5BA3" w14:textId="72597761" w:rsidR="001E2D85" w:rsidRPr="00265F81" w:rsidRDefault="001E2D85" w:rsidP="00265F81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5E6D73F1" w14:textId="77777777" w:rsidTr="00A576BA"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457B9" w14:textId="53C25DEC" w:rsidR="00A576BA" w:rsidRPr="00202F5C" w:rsidRDefault="00A576BA" w:rsidP="00202F5C">
            <w:pPr>
              <w:pStyle w:val="Prrafodelista"/>
              <w:numPr>
                <w:ilvl w:val="1"/>
                <w:numId w:val="32"/>
              </w:numPr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Por favor, añada cualquier información relevante sobre las políticas, medidas e iniciativas que el pueblo aplica en el ámbito de la sostenibilidad social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150 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 *</w:t>
            </w:r>
          </w:p>
          <w:p w14:paraId="06FFDF95" w14:textId="77777777" w:rsidR="007349DF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5C5505BA" w14:textId="44C9A65C" w:rsidR="007349DF" w:rsidRPr="009F5F02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2690EC0A" w14:textId="77777777" w:rsidR="00A576BA" w:rsidRPr="007349DF" w:rsidRDefault="00A576BA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  <w:p w14:paraId="3B10BFEC" w14:textId="60E7703B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</w:tbl>
    <w:p w14:paraId="19C53FAA" w14:textId="77777777" w:rsidR="000A363A" w:rsidRPr="00A576BA" w:rsidRDefault="000A363A" w:rsidP="00265F81">
      <w:pPr>
        <w:spacing w:line="276" w:lineRule="auto"/>
        <w:rPr>
          <w:rFonts w:ascii="Arial" w:hAnsi="Arial" w:cs="Arial"/>
          <w:color w:val="404040" w:themeColor="text1" w:themeTint="BF"/>
          <w:sz w:val="22"/>
          <w:szCs w:val="22"/>
          <w:lang w:val="es-ES"/>
        </w:rPr>
      </w:pPr>
    </w:p>
    <w:tbl>
      <w:tblPr>
        <w:tblStyle w:val="Tablaconcuadrcula"/>
        <w:tblW w:w="9016" w:type="dxa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69479D" w:rsidRPr="0069479D" w14:paraId="0392AAF7" w14:textId="77777777" w:rsidTr="004C1F8A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hideMark/>
          </w:tcPr>
          <w:p w14:paraId="3F282EA8" w14:textId="106CD926" w:rsidR="000A363A" w:rsidRPr="001710FD" w:rsidRDefault="005569B9" w:rsidP="002106DA">
            <w:pPr>
              <w:pStyle w:val="Ttulo1"/>
              <w:numPr>
                <w:ilvl w:val="0"/>
                <w:numId w:val="15"/>
              </w:numPr>
              <w:rPr>
                <w:color w:val="816200" w:themeColor="accent5" w:themeShade="80"/>
                <w:sz w:val="28"/>
                <w:szCs w:val="30"/>
              </w:rPr>
            </w:pPr>
            <w:proofErr w:type="spellStart"/>
            <w:r w:rsidRPr="001710FD">
              <w:rPr>
                <w:color w:val="816200" w:themeColor="accent5" w:themeShade="80"/>
                <w:sz w:val="28"/>
                <w:szCs w:val="30"/>
              </w:rPr>
              <w:t>Sostenibilidad</w:t>
            </w:r>
            <w:proofErr w:type="spellEnd"/>
            <w:r w:rsidRPr="001710FD">
              <w:rPr>
                <w:color w:val="816200" w:themeColor="accent5" w:themeShade="80"/>
                <w:sz w:val="28"/>
                <w:szCs w:val="30"/>
              </w:rPr>
              <w:t xml:space="preserve"> </w:t>
            </w:r>
            <w:proofErr w:type="spellStart"/>
            <w:r w:rsidRPr="001710FD">
              <w:rPr>
                <w:color w:val="816200" w:themeColor="accent5" w:themeShade="80"/>
                <w:sz w:val="28"/>
                <w:szCs w:val="30"/>
              </w:rPr>
              <w:t>ambiental</w:t>
            </w:r>
            <w:proofErr w:type="spellEnd"/>
          </w:p>
        </w:tc>
      </w:tr>
      <w:tr w:rsidR="00C14003" w:rsidRPr="00202F5C" w14:paraId="1A6F47E0" w14:textId="77777777" w:rsidTr="004C1F8A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496DF57B" w14:textId="38454D4D" w:rsidR="00C14003" w:rsidRPr="00344CFC" w:rsidRDefault="00344CFC" w:rsidP="00E93E13">
            <w:pPr>
              <w:pStyle w:val="Ttulo1"/>
              <w:numPr>
                <w:ilvl w:val="0"/>
                <w:numId w:val="0"/>
              </w:numPr>
              <w:jc w:val="both"/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</w:pPr>
            <w:r w:rsidRPr="00344CFC"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  <w:t>El pueblo está comprometido con la sostenibilidad ambiental mediante la promoción y/o difusión de políticas, medidas e iniciativas que promuevan la preservación y conservación de sus recursos naturales y minimicen el impacto del desarrollo turístico en el medio ambiente.</w:t>
            </w:r>
          </w:p>
        </w:tc>
      </w:tr>
      <w:tr w:rsidR="00A576BA" w:rsidRPr="009644FE" w14:paraId="09CD2B34" w14:textId="77777777" w:rsidTr="00A576BA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58798" w14:textId="6A3B1493" w:rsidR="00A576BA" w:rsidRPr="00202F5C" w:rsidRDefault="00A576BA" w:rsidP="00202F5C">
            <w:pPr>
              <w:pStyle w:val="Prrafodelista"/>
              <w:numPr>
                <w:ilvl w:val="1"/>
                <w:numId w:val="33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difunde y/o promueve políticas, medidas e iniciativas para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preservación y conservación de los recursos naturales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61604376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902602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4508E7F3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263111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8552891" w14:textId="77777777" w:rsidR="00A576BA" w:rsidRPr="00344CFC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DAEB61C" w14:textId="6CA1BBCA" w:rsidR="00A576BA" w:rsidRPr="007A6253" w:rsidRDefault="00A576BA" w:rsidP="00D56834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3CD76A32" w14:textId="77777777" w:rsidR="00A576BA" w:rsidRPr="00E31CB3" w:rsidRDefault="00A576BA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F11CADE" w14:textId="77777777" w:rsidR="007349DF" w:rsidRPr="009F5F02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76C47FB5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79005E6" w14:textId="2A78C905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0B3EF84A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9C7D70C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5291A89F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38FEBD9E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00200C15" w14:textId="50392F46" w:rsidR="007349DF" w:rsidRPr="007349DF" w:rsidRDefault="007349DF" w:rsidP="007349DF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350B0F3B" w14:textId="77777777" w:rsidTr="00A576BA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F137A" w14:textId="1E5CE57A" w:rsidR="00A576BA" w:rsidRPr="00202F5C" w:rsidRDefault="00A576BA" w:rsidP="00202F5C">
            <w:pPr>
              <w:pStyle w:val="Prrafodelista"/>
              <w:numPr>
                <w:ilvl w:val="1"/>
                <w:numId w:val="33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difunde y/o promueve políticas, medidas e iniciativas destinadas a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lucha contra el cambio climático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716EF468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662082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48A329A6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696079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293AE3AC" w14:textId="77777777" w:rsidR="00A576BA" w:rsidRPr="002A2A65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F4634FD" w14:textId="49B99DCF" w:rsidR="00A576BA" w:rsidRPr="007A6253" w:rsidRDefault="00A576BA" w:rsidP="00D56834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4E1DD586" w14:textId="77777777" w:rsidR="007F7A21" w:rsidRDefault="007F7A21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5472FCA9" w14:textId="1D68875E" w:rsidR="007349DF" w:rsidRDefault="007349DF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5F1B937B" w14:textId="77777777" w:rsidR="001E2D85" w:rsidRPr="009F5F02" w:rsidRDefault="001E2D85" w:rsidP="007349D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7B30312F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02DBE385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8B41A24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405BB318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lastRenderedPageBreak/>
              <w:t>Link 2</w:t>
            </w:r>
          </w:p>
          <w:p w14:paraId="18F26C4C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2DBC320A" w14:textId="0A36607B" w:rsidR="00A576BA" w:rsidRPr="00265F81" w:rsidRDefault="00A576BA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78F28518" w14:textId="77777777" w:rsidTr="00A576BA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40CD3" w14:textId="4ED7F35B" w:rsidR="00A576BA" w:rsidRPr="00202F5C" w:rsidRDefault="00A576BA" w:rsidP="00202F5C">
            <w:pPr>
              <w:pStyle w:val="Prrafodelista"/>
              <w:numPr>
                <w:ilvl w:val="1"/>
                <w:numId w:val="33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El pueblo difunde y/o promueve políticas, medidas e iniciativas para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reducir los plásticos de un solo uso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en el turismo? *</w:t>
            </w:r>
          </w:p>
          <w:p w14:paraId="2EDFF9E8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2143459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6182FFF0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861400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4D8C9180" w14:textId="77777777" w:rsidR="00A576BA" w:rsidRPr="00265F81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  <w:p w14:paraId="5872EA0D" w14:textId="29270BB3" w:rsidR="00A576BA" w:rsidRPr="007A6253" w:rsidRDefault="00A576BA" w:rsidP="00D56834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palabras):</w:t>
            </w:r>
          </w:p>
          <w:p w14:paraId="721BBC94" w14:textId="77777777" w:rsidR="00A576BA" w:rsidRPr="00E31CB3" w:rsidRDefault="00A576BA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D1E6C68" w14:textId="77777777" w:rsidR="007F7A21" w:rsidRPr="009F5F02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505D7529" w14:textId="77777777" w:rsidR="007F7A21" w:rsidRPr="00202F5C" w:rsidRDefault="007F7A21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E8C5736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8FA845C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DB4C425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5AD589B2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4D104BBA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07C8ECA1" w14:textId="2A2F42A0" w:rsidR="001E2D85" w:rsidRPr="007F7A21" w:rsidRDefault="001E2D85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1B5AE479" w14:textId="77777777" w:rsidTr="00A576BA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8DCF6" w14:textId="7853C37C" w:rsidR="00A576BA" w:rsidRPr="00202F5C" w:rsidRDefault="00A576BA" w:rsidP="00202F5C">
            <w:pPr>
              <w:pStyle w:val="Prrafodelista"/>
              <w:numPr>
                <w:ilvl w:val="1"/>
                <w:numId w:val="33"/>
              </w:numPr>
              <w:spacing w:after="0" w:line="276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difunde y/o promueve políticas, medidas e iniciativas para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controlar y reducir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el impacto del turismo en el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consumo de </w:t>
            </w:r>
            <w:r w:rsidR="00C75D35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energía y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agua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y en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generación de aguas residuales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y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residuos sólidos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4E565943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750497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61AB3AE7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810540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02F8CDEB" w14:textId="77777777" w:rsidR="00A576BA" w:rsidRPr="00265F81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  <w:p w14:paraId="544A3EF4" w14:textId="16F4963B" w:rsidR="00A576BA" w:rsidRPr="007A6253" w:rsidRDefault="00A576BA" w:rsidP="00D56834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67079898" w14:textId="77777777" w:rsidR="00A576BA" w:rsidRPr="00E31CB3" w:rsidRDefault="00A576BA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975EAD1" w14:textId="77777777" w:rsidR="007F7A21" w:rsidRPr="009F5F02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1F58B8AE" w14:textId="77777777" w:rsidR="007F7A21" w:rsidRPr="00202F5C" w:rsidRDefault="007F7A21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61BB94B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40A01ED4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9CB87C7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7024B22F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4AD4AD8F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644ACC47" w14:textId="43A9E01D" w:rsidR="001E2D85" w:rsidRPr="007F7A21" w:rsidRDefault="001E2D85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117E736F" w14:textId="77777777" w:rsidTr="00A576BA"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3EDE6" w14:textId="05DF659D" w:rsidR="00A576BA" w:rsidRPr="00202F5C" w:rsidRDefault="00A576BA" w:rsidP="00202F5C">
            <w:pPr>
              <w:pStyle w:val="Prrafodelista"/>
              <w:numPr>
                <w:ilvl w:val="1"/>
                <w:numId w:val="33"/>
              </w:numPr>
              <w:spacing w:after="0" w:line="276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Por favor, añada cualquier información relevante sobre las políticas, medidas e iniciativas que el pueblo aplica en el ámbito de la sostenibilidad ambiental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150 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 *</w:t>
            </w:r>
          </w:p>
          <w:p w14:paraId="641B6CF5" w14:textId="7E5193B1" w:rsidR="00A576BA" w:rsidRPr="00E31CB3" w:rsidRDefault="00A576BA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6BCDB5C7" w14:textId="77777777" w:rsidR="007F7A21" w:rsidRPr="009F5F02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1A9BF333" w14:textId="77777777" w:rsidR="007F7A21" w:rsidRPr="007F7A21" w:rsidRDefault="007F7A21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  <w:p w14:paraId="3C51B9F5" w14:textId="4251F000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</w:tbl>
    <w:p w14:paraId="1AF46AB7" w14:textId="77777777" w:rsidR="000A363A" w:rsidRPr="00A576BA" w:rsidRDefault="000A363A" w:rsidP="00265F81">
      <w:pPr>
        <w:spacing w:line="276" w:lineRule="auto"/>
        <w:rPr>
          <w:rFonts w:ascii="Arial" w:hAnsi="Arial" w:cs="Arial"/>
          <w:color w:val="404040" w:themeColor="text1" w:themeTint="BF"/>
          <w:sz w:val="22"/>
          <w:szCs w:val="22"/>
          <w:lang w:val="es-ES"/>
        </w:rPr>
      </w:pPr>
    </w:p>
    <w:tbl>
      <w:tblPr>
        <w:tblStyle w:val="Tablaconcuadrcula"/>
        <w:tblW w:w="9067" w:type="dxa"/>
        <w:tblInd w:w="0" w:type="dxa"/>
        <w:tblLook w:val="04A0" w:firstRow="1" w:lastRow="0" w:firstColumn="1" w:lastColumn="0" w:noHBand="0" w:noVBand="1"/>
      </w:tblPr>
      <w:tblGrid>
        <w:gridCol w:w="9067"/>
      </w:tblGrid>
      <w:tr w:rsidR="0069479D" w:rsidRPr="00202F5C" w14:paraId="20BB97D7" w14:textId="77777777" w:rsidTr="004C1F8A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hideMark/>
          </w:tcPr>
          <w:p w14:paraId="2DAEA9FA" w14:textId="36A90DE8" w:rsidR="000A363A" w:rsidRPr="001710FD" w:rsidRDefault="00340366" w:rsidP="002106DA">
            <w:pPr>
              <w:pStyle w:val="Ttulo1"/>
              <w:numPr>
                <w:ilvl w:val="0"/>
                <w:numId w:val="15"/>
              </w:numPr>
              <w:rPr>
                <w:color w:val="816200" w:themeColor="accent5" w:themeShade="80"/>
                <w:sz w:val="28"/>
                <w:szCs w:val="28"/>
                <w:lang w:val="es-ES"/>
              </w:rPr>
            </w:pPr>
            <w:r w:rsidRPr="001710FD">
              <w:rPr>
                <w:color w:val="816200" w:themeColor="accent5" w:themeShade="80"/>
                <w:sz w:val="28"/>
                <w:szCs w:val="28"/>
                <w:lang w:val="es-ES"/>
              </w:rPr>
              <w:lastRenderedPageBreak/>
              <w:t>Desarrollo turístico e integración de la cadena de valor</w:t>
            </w:r>
          </w:p>
        </w:tc>
      </w:tr>
      <w:tr w:rsidR="00D56834" w:rsidRPr="00202F5C" w14:paraId="66C94222" w14:textId="77777777" w:rsidTr="004C1F8A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437E7E8A" w14:textId="65B73632" w:rsidR="00D56834" w:rsidRPr="000810DC" w:rsidRDefault="000810DC" w:rsidP="00FA2CB1">
            <w:pPr>
              <w:pStyle w:val="Ttulo1"/>
              <w:numPr>
                <w:ilvl w:val="0"/>
                <w:numId w:val="0"/>
              </w:numPr>
              <w:jc w:val="both"/>
              <w:rPr>
                <w:rFonts w:ascii="Arial" w:hAnsi="Arial" w:cs="Arial"/>
                <w:color w:val="404040" w:themeColor="text1" w:themeTint="BF"/>
                <w:sz w:val="22"/>
                <w:szCs w:val="22"/>
                <w:lang w:val="es-ES"/>
              </w:rPr>
            </w:pPr>
            <w:r w:rsidRPr="000810DC">
              <w:rPr>
                <w:rFonts w:ascii="Arial" w:hAnsi="Arial" w:cs="Arial"/>
                <w:color w:val="404040" w:themeColor="text1" w:themeTint="BF"/>
                <w:sz w:val="22"/>
                <w:szCs w:val="22"/>
                <w:lang w:val="es-ES"/>
              </w:rPr>
              <w:t>El turismo en el pueblo está significativamente comercializado y desarrollado. El pueblo promueve además la mejora de la cadena de valor del turismo y la competitividad del destino en áreas relacionadas con el acceso al mercado, la comercialización y la promoción, la innovación, el desarrollo de productos y la calidad.</w:t>
            </w:r>
          </w:p>
        </w:tc>
      </w:tr>
      <w:tr w:rsidR="00A576BA" w:rsidRPr="009644FE" w14:paraId="5AE808B4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CD989" w14:textId="608018B8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está integrado en un área más amplia con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atractivos turísticos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(por ejemplo, forma parte de una ruta temática nacional, regional o internacional, de una asociación de pueblos con valores naturales y culturales comunes, de un parque natural, etc.)? *</w:t>
            </w:r>
          </w:p>
          <w:p w14:paraId="1C03EBC2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705843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D783FA0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085613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733BC7CF" w14:textId="77777777" w:rsidR="00A576BA" w:rsidRPr="000810DC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76D50B3" w14:textId="0F0BFE8B" w:rsidR="00A576BA" w:rsidRPr="000810DC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</w:t>
            </w:r>
            <w:r w:rsidRPr="000810D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,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especifique </w:t>
            </w:r>
            <w:r w:rsidRPr="000810D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0810DC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5021246D" w14:textId="77777777" w:rsidR="00A576BA" w:rsidRDefault="00A576BA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6C816D7" w14:textId="77777777" w:rsidR="007F7A21" w:rsidRPr="009F5F02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18973782" w14:textId="77777777" w:rsidR="007F7A21" w:rsidRDefault="007F7A21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5C25752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3B9CD46F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A8E72AE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15D23436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3C29BB88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67FA402D" w14:textId="227F59E8" w:rsidR="001E2D85" w:rsidRPr="007F7A21" w:rsidRDefault="001E2D85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</w:tc>
      </w:tr>
      <w:tr w:rsidR="00A576BA" w:rsidRPr="00265F81" w14:paraId="510D6D67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2CD71" w14:textId="76BEBDD9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tiene opciones de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alojamiento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que reflejan los valores rurales y locales? *</w:t>
            </w:r>
          </w:p>
          <w:p w14:paraId="22C5D84A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047761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1B0763EE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326329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0CB21D07" w14:textId="77777777" w:rsidR="00A576BA" w:rsidRPr="0083058D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8105589" w14:textId="03262A18" w:rsidR="00A576BA" w:rsidRPr="0083058D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</w:t>
            </w:r>
            <w:r w:rsidRPr="000810D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,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especifique y proporcione ejemplos relevantes </w:t>
            </w:r>
            <w:r w:rsidRPr="0083058D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83058D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1E52C92F" w14:textId="77777777" w:rsidR="007F7A21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4B3AEF97" w14:textId="2F06435B" w:rsidR="007F7A21" w:rsidRPr="009F5F02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5BFD0240" w14:textId="77777777" w:rsidR="00A576BA" w:rsidRPr="00202F5C" w:rsidRDefault="00A576BA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3B22EAF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15B5D94D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C5E1DD6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41AB83CB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6BEBCFB2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5430A68A" w14:textId="5AF042CB" w:rsidR="001E2D85" w:rsidRPr="007F7A21" w:rsidRDefault="001E2D85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7C3B80BB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AE003" w14:textId="7F614553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promueve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gastronomía local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y la cultura culinaria local? *</w:t>
            </w:r>
          </w:p>
          <w:p w14:paraId="0BAA3096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030109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1B169953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686017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403BD0CE" w14:textId="77777777" w:rsidR="00A576BA" w:rsidRPr="00265F81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  <w:p w14:paraId="51C657A9" w14:textId="55237F22" w:rsidR="00A576BA" w:rsidRPr="008811D6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</w:t>
            </w:r>
            <w:r w:rsidRPr="000810D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,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especifique y proporcione ejemplos relevantes </w:t>
            </w:r>
            <w:r w:rsidRPr="008811D6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8811D6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48106D45" w14:textId="77777777" w:rsidR="00A576BA" w:rsidRPr="00E31CB3" w:rsidRDefault="00A576BA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93CBD51" w14:textId="77777777" w:rsidR="007F7A21" w:rsidRPr="009F5F02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609CF404" w14:textId="77777777" w:rsidR="007F7A21" w:rsidRPr="00202F5C" w:rsidRDefault="007F7A21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7AEB3A1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042E26B8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99024CD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29E0C303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2EA60B5B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2F410FD7" w14:textId="4DB58732" w:rsidR="001E2D85" w:rsidRPr="007F7A21" w:rsidRDefault="001E2D85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6FF1DECA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68E88" w14:textId="62E4FA0B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¿El pueblo promueve la inclusión de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agricultores, productores locales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(artesanos, etc.) en </w:t>
            </w:r>
            <w:r w:rsidR="0008277D"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productos turísticos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, actividades y experiencias relacionados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con tradiciones locales y facilita su adquisición por parte de turistas? *</w:t>
            </w:r>
          </w:p>
          <w:p w14:paraId="2261314C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238161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05ACEF2E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662516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A5BB2E2" w14:textId="77777777" w:rsidR="00A576BA" w:rsidRPr="005900B0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B90E3DC" w14:textId="07D35738" w:rsidR="00A576BA" w:rsidRPr="007A6253" w:rsidRDefault="00A576BA" w:rsidP="007A6406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0A46E9F7" w14:textId="77777777" w:rsidR="007F7A21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0452B14D" w14:textId="73687B16" w:rsidR="007F7A21" w:rsidRPr="009F5F02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0A142770" w14:textId="77777777" w:rsidR="00A576BA" w:rsidRPr="00202F5C" w:rsidRDefault="00A576BA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45F8657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FB18A2C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90EC0A1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2600CA10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07549F08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6ADBE5DE" w14:textId="7E885607" w:rsidR="001E2D85" w:rsidRPr="007F7A21" w:rsidRDefault="001E2D85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3B33F220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CD6AE" w14:textId="2F3E3F3D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implementa o </w:t>
            </w:r>
            <w:r w:rsidR="00C53B0A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promueve 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unas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normas de calidad turística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y unos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sistemas de certificación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en las empresas y los proveedores de servicios turísticos? *</w:t>
            </w:r>
          </w:p>
          <w:p w14:paraId="201BD126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469484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663371C0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531619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6BA19D1B" w14:textId="77777777" w:rsidR="00A576BA" w:rsidRPr="005900B0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3F5DA2B" w14:textId="6A2DF198" w:rsidR="00A576BA" w:rsidRPr="007A6253" w:rsidRDefault="00A576BA" w:rsidP="007A6406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439A9D68" w14:textId="77777777" w:rsidR="007F7A21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129C264C" w14:textId="0B75DC8C" w:rsidR="007F7A21" w:rsidRPr="009F5F02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624CF616" w14:textId="77777777" w:rsidR="00A576BA" w:rsidRPr="00202F5C" w:rsidRDefault="00A576BA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A311F51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498B5C36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25D7224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lastRenderedPageBreak/>
              <w:t>Link 1</w:t>
            </w:r>
          </w:p>
          <w:p w14:paraId="55F07F7B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06577891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5FDEDEF2" w14:textId="739315D8" w:rsidR="001E2D85" w:rsidRPr="007F7A21" w:rsidRDefault="001E2D85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17A98AB8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B6C37" w14:textId="70499B07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¿Los comercios del pueblo disponen de </w:t>
            </w:r>
            <w:r w:rsidR="00425EC6"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infraestructura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de comercio electrónico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y/o de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pago electrónico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29BBB982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342426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21C868F3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930964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15EC9FC0" w14:textId="77777777" w:rsidR="00A576BA" w:rsidRPr="00265F81" w:rsidRDefault="00A576BA" w:rsidP="002C3C5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  <w:p w14:paraId="31B936D5" w14:textId="48407372" w:rsidR="00A576BA" w:rsidRPr="001F6FE3" w:rsidRDefault="00A576BA" w:rsidP="002C3C5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SÍ, describa brevemente </w:t>
            </w:r>
            <w:r w:rsidRPr="001F6FE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42A48029" w14:textId="77777777" w:rsidR="00A576BA" w:rsidRPr="00E31CB3" w:rsidRDefault="00A576BA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BD57B5D" w14:textId="77777777" w:rsidR="007F7A21" w:rsidRPr="009F5F02" w:rsidRDefault="007F7A21" w:rsidP="007F7A21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418ECE18" w14:textId="77777777" w:rsidR="007F7A21" w:rsidRPr="00202F5C" w:rsidRDefault="007F7A21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6CF9CEF4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46856977" w14:textId="77777777" w:rsidR="001E2D85" w:rsidRDefault="001E2D85" w:rsidP="001E2D8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72BD9C5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384DFE62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2324C8B3" w14:textId="77777777" w:rsidR="001E2D85" w:rsidRPr="0005208E" w:rsidRDefault="001E2D85" w:rsidP="001E2D8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683C764D" w14:textId="5D453238" w:rsidR="001E2D85" w:rsidRPr="007F7A21" w:rsidRDefault="001E2D85" w:rsidP="007F7A21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02F5C" w14:paraId="19FE0F4D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C971B" w14:textId="4D2936D1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cuenta con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señalización turística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19FFCCD9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583883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05626219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4237533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680DF5AE" w14:textId="77777777" w:rsidR="00A576BA" w:rsidRPr="00B16797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A96FF5B" w14:textId="7FB12164" w:rsidR="00A576BA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, proporcione hasta tres ejemplos</w:t>
            </w:r>
            <w:r w:rsidRPr="00B16797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(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f</w:t>
            </w:r>
            <w:r w:rsidRPr="00B16797">
              <w:rPr>
                <w:rFonts w:ascii="Arial" w:hAnsi="Arial" w:cs="Arial"/>
                <w:color w:val="404040" w:themeColor="text1" w:themeTint="BF"/>
                <w:lang w:val="es-ES"/>
              </w:rPr>
              <w:t>otos):</w:t>
            </w:r>
          </w:p>
          <w:p w14:paraId="495B0512" w14:textId="77777777" w:rsidR="007F7A21" w:rsidRPr="00B16797" w:rsidRDefault="007F7A21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tbl>
            <w:tblPr>
              <w:tblStyle w:val="Tablaconcuadrcula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4830"/>
            </w:tblGrid>
            <w:tr w:rsidR="000B11FF" w:rsidRPr="00202F5C" w14:paraId="1EF84B42" w14:textId="77777777" w:rsidTr="00765228">
              <w:tc>
                <w:tcPr>
                  <w:tcW w:w="48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3B9838C" w14:textId="77777777" w:rsidR="000B11FF" w:rsidRPr="000B11FF" w:rsidRDefault="000B11FF" w:rsidP="000B11FF">
                  <w:pPr>
                    <w:pStyle w:val="Prrafodelista"/>
                    <w:spacing w:after="0" w:line="276" w:lineRule="auto"/>
                    <w:ind w:left="0"/>
                    <w:rPr>
                      <w:rFonts w:ascii="Arial" w:hAnsi="Arial" w:cs="Arial"/>
                      <w:i/>
                      <w:iCs/>
                      <w:color w:val="C7C7C7" w:themeColor="background2" w:themeShade="E6"/>
                      <w:sz w:val="20"/>
                      <w:szCs w:val="20"/>
                      <w:lang w:val="es-ES"/>
                    </w:rPr>
                  </w:pPr>
                  <w:r w:rsidRPr="000B11FF">
                    <w:rPr>
                      <w:rFonts w:ascii="Arial" w:hAnsi="Arial" w:cs="Arial"/>
                      <w:i/>
                      <w:iCs/>
                      <w:color w:val="C7C7C7" w:themeColor="background2" w:themeShade="E6"/>
                      <w:sz w:val="20"/>
                      <w:szCs w:val="20"/>
                      <w:lang w:val="es-ES"/>
                    </w:rPr>
                    <w:t>Por favor, inserte su imagen aquí</w:t>
                  </w:r>
                </w:p>
              </w:tc>
            </w:tr>
            <w:tr w:rsidR="000B11FF" w:rsidRPr="00202F5C" w14:paraId="62D828C2" w14:textId="77777777" w:rsidTr="00765228">
              <w:tc>
                <w:tcPr>
                  <w:tcW w:w="48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6BDBB3" w14:textId="77777777" w:rsidR="000B11FF" w:rsidRPr="000B11FF" w:rsidRDefault="000B11FF" w:rsidP="000B11FF">
                  <w:pPr>
                    <w:pStyle w:val="Prrafodelista"/>
                    <w:spacing w:after="0" w:line="276" w:lineRule="auto"/>
                    <w:ind w:left="0"/>
                    <w:rPr>
                      <w:rFonts w:ascii="Arial" w:hAnsi="Arial" w:cs="Arial"/>
                      <w:i/>
                      <w:iCs/>
                      <w:color w:val="C7C7C7" w:themeColor="background2" w:themeShade="E6"/>
                      <w:sz w:val="20"/>
                      <w:szCs w:val="20"/>
                      <w:lang w:val="es-ES"/>
                    </w:rPr>
                  </w:pPr>
                  <w:r w:rsidRPr="000B11FF">
                    <w:rPr>
                      <w:rFonts w:ascii="Arial" w:hAnsi="Arial" w:cs="Arial"/>
                      <w:i/>
                      <w:iCs/>
                      <w:color w:val="C7C7C7" w:themeColor="background2" w:themeShade="E6"/>
                      <w:sz w:val="20"/>
                      <w:szCs w:val="20"/>
                      <w:lang w:val="es-ES"/>
                    </w:rPr>
                    <w:t>Por favor, inserte su imagen aquí</w:t>
                  </w:r>
                </w:p>
              </w:tc>
            </w:tr>
            <w:tr w:rsidR="000B11FF" w:rsidRPr="00202F5C" w14:paraId="3E4CFA0F" w14:textId="77777777" w:rsidTr="00765228">
              <w:trPr>
                <w:trHeight w:val="60"/>
              </w:trPr>
              <w:tc>
                <w:tcPr>
                  <w:tcW w:w="48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9A0864D" w14:textId="77777777" w:rsidR="000B11FF" w:rsidRPr="000B11FF" w:rsidRDefault="000B11FF" w:rsidP="000B11FF">
                  <w:pPr>
                    <w:pStyle w:val="Prrafodelista"/>
                    <w:spacing w:after="0" w:line="276" w:lineRule="auto"/>
                    <w:ind w:left="0"/>
                    <w:rPr>
                      <w:rFonts w:ascii="Arial" w:hAnsi="Arial" w:cs="Arial"/>
                      <w:i/>
                      <w:iCs/>
                      <w:color w:val="C7C7C7" w:themeColor="background2" w:themeShade="E6"/>
                      <w:sz w:val="20"/>
                      <w:szCs w:val="20"/>
                      <w:lang w:val="es-ES"/>
                    </w:rPr>
                  </w:pPr>
                  <w:r w:rsidRPr="000B11FF">
                    <w:rPr>
                      <w:rFonts w:ascii="Arial" w:hAnsi="Arial" w:cs="Arial"/>
                      <w:i/>
                      <w:iCs/>
                      <w:color w:val="C7C7C7" w:themeColor="background2" w:themeShade="E6"/>
                      <w:sz w:val="20"/>
                      <w:szCs w:val="20"/>
                      <w:lang w:val="es-ES"/>
                    </w:rPr>
                    <w:t>Por favor, inserte su imagen aquí</w:t>
                  </w:r>
                </w:p>
              </w:tc>
            </w:tr>
          </w:tbl>
          <w:p w14:paraId="0DCF3C86" w14:textId="77777777" w:rsidR="00A576BA" w:rsidRPr="00B16797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D7D4F22" w14:textId="77777777" w:rsidR="00A576BA" w:rsidRPr="00B16797" w:rsidRDefault="00A576BA" w:rsidP="00265F81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</w:tc>
      </w:tr>
      <w:tr w:rsidR="00A576BA" w:rsidRPr="000B11FF" w14:paraId="6253ED03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DBE76" w14:textId="46E43A41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76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acoge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eventos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o ha desarrollado eventos relevantes, especialmente relacionados con la cultura, el conocimiento y los productos locales? *</w:t>
            </w:r>
          </w:p>
          <w:p w14:paraId="5DAF6905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352346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2D5CD450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912388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10A31BC4" w14:textId="77777777" w:rsidR="00A576BA" w:rsidRPr="009D7AB6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C6CF396" w14:textId="7FB3F900" w:rsidR="00A576BA" w:rsidRPr="009D7AB6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SÍ, describa brevemente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los eventos que el pueblo ha desarrollado </w:t>
            </w:r>
            <w:r w:rsidRPr="009D7AB6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9D7AB6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14226896" w14:textId="77777777" w:rsidR="000B11FF" w:rsidRDefault="000B11FF" w:rsidP="000B11F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1C382E7D" w14:textId="325C25C9" w:rsidR="000B11FF" w:rsidRPr="009F5F02" w:rsidRDefault="000B11FF" w:rsidP="000B11F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6CCDACE7" w14:textId="77777777" w:rsidR="00A576BA" w:rsidRPr="00202F5C" w:rsidRDefault="00A576BA" w:rsidP="000B11FF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0DBFD7F" w14:textId="77777777" w:rsidR="00C75D35" w:rsidRDefault="00C75D35" w:rsidP="00C75D3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5298BBC4" w14:textId="77777777" w:rsidR="00C75D35" w:rsidRDefault="00C75D35" w:rsidP="00C75D35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86824BF" w14:textId="77777777" w:rsidR="00C75D35" w:rsidRPr="0005208E" w:rsidRDefault="00C75D35" w:rsidP="00C75D3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5E56855B" w14:textId="77777777" w:rsidR="00C75D35" w:rsidRPr="0005208E" w:rsidRDefault="00C75D35" w:rsidP="00C75D3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3846E952" w14:textId="77777777" w:rsidR="00C75D35" w:rsidRPr="0005208E" w:rsidRDefault="00C75D35" w:rsidP="00C75D35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lastRenderedPageBreak/>
              <w:t>Link 3</w:t>
            </w:r>
          </w:p>
          <w:p w14:paraId="06374C8D" w14:textId="531D2AE5" w:rsidR="00C75D35" w:rsidRPr="000B11FF" w:rsidRDefault="00C75D35" w:rsidP="000B11FF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37EEF63D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86CF9" w14:textId="478F75E6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>¿El pueblo tiene/participa en planes/iniciativas de marketing y promoción? *</w:t>
            </w:r>
          </w:p>
          <w:p w14:paraId="46FC1C60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473987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0D97394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927777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32989C4F" w14:textId="77777777" w:rsidR="00A576BA" w:rsidRPr="00F65FAB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3B15CB1" w14:textId="4C565390" w:rsidR="00A576BA" w:rsidRPr="007A6253" w:rsidRDefault="00A576BA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5AF7E0A2" w14:textId="77777777" w:rsidR="000B11FF" w:rsidRDefault="000B11FF" w:rsidP="000B11F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7039F472" w14:textId="7A639FD6" w:rsidR="000B11FF" w:rsidRPr="009F5F02" w:rsidRDefault="000B11FF" w:rsidP="000B11FF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1AD865D6" w14:textId="77777777" w:rsidR="00A576BA" w:rsidRDefault="00A576BA" w:rsidP="000B11FF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FA8557D" w14:textId="77777777" w:rsidR="007D7250" w:rsidRDefault="007D7250" w:rsidP="007D7250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7E48874" w14:textId="77777777" w:rsidR="007D7250" w:rsidRDefault="007D7250" w:rsidP="007D7250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553C7A6" w14:textId="77777777" w:rsidR="007D7250" w:rsidRPr="0005208E" w:rsidRDefault="007D7250" w:rsidP="007D7250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4A1EE85F" w14:textId="77777777" w:rsidR="007D7250" w:rsidRPr="0005208E" w:rsidRDefault="007D7250" w:rsidP="007D7250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1EC55FC7" w14:textId="77777777" w:rsidR="007D7250" w:rsidRPr="0005208E" w:rsidRDefault="007D7250" w:rsidP="007D7250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3AF38AC1" w14:textId="77777777" w:rsidR="00A576BA" w:rsidRPr="00265F81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6A2A4E6C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944FF" w14:textId="792571FB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¿La oferta turística del pueblo está bien representada en los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canales de distribución de viajes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online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(i.e.: Google </w:t>
            </w:r>
            <w:proofErr w:type="spellStart"/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My</w:t>
            </w:r>
            <w:proofErr w:type="spellEnd"/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Business, TripAdvisor, Booking.com, etc.) y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offline y en otros modelos de nuevas plataformas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1E7531E0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62671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11071CF1" w14:textId="77777777" w:rsidR="00A576BA" w:rsidRPr="003965A5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987693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0097D95B" w14:textId="77777777" w:rsidR="00A576BA" w:rsidRPr="00C21F2F" w:rsidRDefault="00A576BA" w:rsidP="00265F81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1C550CF" w14:textId="667CD693" w:rsidR="00A576BA" w:rsidRPr="007A6253" w:rsidRDefault="00A576BA" w:rsidP="00C21F2F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límite de </w:t>
            </w:r>
            <w:r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80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 xml:space="preserve"> palabras)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7A58F609" w14:textId="2A19E4F4" w:rsidR="00A576BA" w:rsidRDefault="00A576BA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2AD5431" w14:textId="77777777" w:rsidR="007D7250" w:rsidRDefault="007D7250" w:rsidP="007D7250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0E83BB6A" w14:textId="77777777" w:rsidR="007D7250" w:rsidRDefault="007D7250" w:rsidP="007D7250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6EB97C4A" w14:textId="77777777" w:rsidR="007D7250" w:rsidRPr="0005208E" w:rsidRDefault="007D7250" w:rsidP="007D7250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5CE21838" w14:textId="77777777" w:rsidR="007D7250" w:rsidRPr="0005208E" w:rsidRDefault="007D7250" w:rsidP="007D7250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68C80790" w14:textId="77777777" w:rsidR="007D7250" w:rsidRPr="0005208E" w:rsidRDefault="007D7250" w:rsidP="007D7250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0ABB0169" w14:textId="114FC492" w:rsidR="00A576BA" w:rsidRPr="00265F81" w:rsidRDefault="00A576BA" w:rsidP="00C21F2F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57E344D8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C8A8E" w14:textId="40E51235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promueve y tiene productos y experiencias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innovadores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? * </w:t>
            </w:r>
          </w:p>
          <w:p w14:paraId="1E1BB27C" w14:textId="77777777" w:rsidR="00A576BA" w:rsidRPr="000A051D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  <w:r w:rsidRPr="000A051D">
              <w:rPr>
                <w:rFonts w:ascii="Arial" w:hAnsi="Arial" w:cs="Arial"/>
                <w:color w:val="404040" w:themeColor="text1" w:themeTint="BF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</w:rPr>
                <w:id w:val="1385985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A051D">
                  <w:rPr>
                    <w:rFonts w:ascii="Segoe UI Symbol" w:eastAsia="MS Gothic" w:hAnsi="Segoe UI Symbol" w:cs="Segoe UI Symbol"/>
                    <w:color w:val="404040" w:themeColor="text1" w:themeTint="BF"/>
                  </w:rPr>
                  <w:t>☐</w:t>
                </w:r>
              </w:sdtContent>
            </w:sdt>
          </w:p>
          <w:p w14:paraId="279B0029" w14:textId="77777777" w:rsidR="00A576BA" w:rsidRPr="000A051D" w:rsidRDefault="00A576BA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</w:rPr>
            </w:pPr>
            <w:r w:rsidRPr="000A051D">
              <w:rPr>
                <w:rFonts w:ascii="Arial" w:hAnsi="Arial" w:cs="Arial"/>
                <w:color w:val="404040" w:themeColor="text1" w:themeTint="BF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</w:rPr>
                <w:id w:val="1412273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A051D">
                  <w:rPr>
                    <w:rFonts w:ascii="Segoe UI Symbol" w:eastAsia="MS Gothic" w:hAnsi="Segoe UI Symbol" w:cs="Segoe UI Symbol"/>
                    <w:color w:val="404040" w:themeColor="text1" w:themeTint="BF"/>
                  </w:rPr>
                  <w:t>☐</w:t>
                </w:r>
              </w:sdtContent>
            </w:sdt>
          </w:p>
          <w:p w14:paraId="5855E06A" w14:textId="77777777" w:rsidR="00A576BA" w:rsidRDefault="00A576BA" w:rsidP="00222598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i/>
                <w:iCs/>
                <w:color w:val="404040" w:themeColor="text1" w:themeTint="BF"/>
              </w:rPr>
            </w:pPr>
          </w:p>
          <w:p w14:paraId="2208DED2" w14:textId="538B27E8" w:rsidR="00A576BA" w:rsidRPr="000A051D" w:rsidRDefault="00A576BA" w:rsidP="002A0138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A051D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SÍ, por favor describa brevemente cómo el pueblo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promociona sus productos y experiencias innovadoras</w:t>
            </w:r>
            <w:r w:rsidRPr="000A051D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0A051D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</w:t>
            </w:r>
            <w:r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0</w:t>
            </w:r>
            <w:r w:rsidRPr="000A051D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0 palabras)</w:t>
            </w:r>
            <w:r w:rsidRPr="000A051D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4BB42B1D" w14:textId="77777777" w:rsidR="006D49AE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5A43D6ED" w14:textId="779935DC" w:rsidR="006D49AE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418F23CD" w14:textId="77777777" w:rsidR="00243B5F" w:rsidRPr="009F5F02" w:rsidRDefault="00243B5F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1212D1D6" w14:textId="77777777" w:rsidR="00243B5F" w:rsidRDefault="00243B5F" w:rsidP="00243B5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708B8E2" w14:textId="77777777" w:rsidR="00243B5F" w:rsidRDefault="00243B5F" w:rsidP="00243B5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4A9B482" w14:textId="77777777" w:rsidR="00243B5F" w:rsidRPr="0005208E" w:rsidRDefault="00243B5F" w:rsidP="00243B5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1D7EA330" w14:textId="77777777" w:rsidR="00243B5F" w:rsidRPr="0005208E" w:rsidRDefault="00243B5F" w:rsidP="00243B5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lastRenderedPageBreak/>
              <w:t>Link 2</w:t>
            </w:r>
          </w:p>
          <w:p w14:paraId="1E47389D" w14:textId="77777777" w:rsidR="00243B5F" w:rsidRPr="0005208E" w:rsidRDefault="00243B5F" w:rsidP="00243B5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332F19F0" w14:textId="6E01AB7C" w:rsidR="00A576BA" w:rsidRPr="006D49AE" w:rsidRDefault="00A576BA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4FBCF45E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F66A3" w14:textId="2A5E70B6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76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Por favor describa cómo el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turismo genera un impacto económico positivo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en la comunidad, complementando las actividades económicas existentes como la agricultura, la silvicultura, la ganadería y/o la pesca y sus correspondientes industrias de transformación. *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385CE18D" w14:textId="77777777" w:rsidR="00A576BA" w:rsidRPr="00202F5C" w:rsidRDefault="00A576BA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E459DAF" w14:textId="77777777" w:rsidR="006D49AE" w:rsidRPr="009F5F02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1F0C00D3" w14:textId="0C65CC57" w:rsidR="006D49AE" w:rsidRPr="006D49AE" w:rsidRDefault="006D49AE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A576BA" w:rsidRPr="00265F81" w14:paraId="5644011C" w14:textId="77777777" w:rsidTr="00EA537E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3B7D0" w14:textId="175F7E07" w:rsidR="00A576BA" w:rsidRPr="00202F5C" w:rsidRDefault="00A576BA" w:rsidP="00202F5C">
            <w:pPr>
              <w:pStyle w:val="Prrafodelista"/>
              <w:numPr>
                <w:ilvl w:val="1"/>
                <w:numId w:val="34"/>
              </w:numPr>
              <w:spacing w:after="0" w:line="276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Por favor, añada cualquier información relevante sobre las políticas, medidas e iniciativas que el pueblo aplica en el ámbito de desarrollo turístico e integración en la cadena de valor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 *</w:t>
            </w:r>
          </w:p>
          <w:p w14:paraId="7E8626A2" w14:textId="77777777" w:rsidR="006D49AE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339C4A5B" w14:textId="7B84FF3F" w:rsidR="006D49AE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38411164" w14:textId="77777777" w:rsidR="006D49AE" w:rsidRPr="009F5F02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1D426813" w14:textId="12D5BEAE" w:rsidR="00A576BA" w:rsidRPr="006D49AE" w:rsidRDefault="00A576BA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</w:tbl>
    <w:p w14:paraId="64F55317" w14:textId="77777777" w:rsidR="000A363A" w:rsidRPr="00EA537E" w:rsidRDefault="000A363A" w:rsidP="00265F81">
      <w:pPr>
        <w:spacing w:line="276" w:lineRule="auto"/>
        <w:rPr>
          <w:rFonts w:ascii="Arial" w:hAnsi="Arial" w:cs="Arial"/>
          <w:color w:val="404040" w:themeColor="text1" w:themeTint="BF"/>
          <w:sz w:val="22"/>
          <w:szCs w:val="22"/>
          <w:lang w:val="es-ES"/>
        </w:rPr>
      </w:pPr>
    </w:p>
    <w:tbl>
      <w:tblPr>
        <w:tblStyle w:val="Tablaconcuadrcula"/>
        <w:tblW w:w="9351" w:type="dxa"/>
        <w:tblInd w:w="0" w:type="dxa"/>
        <w:tblLook w:val="04A0" w:firstRow="1" w:lastRow="0" w:firstColumn="1" w:lastColumn="0" w:noHBand="0" w:noVBand="1"/>
      </w:tblPr>
      <w:tblGrid>
        <w:gridCol w:w="9351"/>
      </w:tblGrid>
      <w:tr w:rsidR="0069479D" w:rsidRPr="00202F5C" w14:paraId="2EFE6ADE" w14:textId="77777777" w:rsidTr="004C1F8A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hideMark/>
          </w:tcPr>
          <w:p w14:paraId="32818CAC" w14:textId="4C579596" w:rsidR="000A363A" w:rsidRPr="001710FD" w:rsidRDefault="00F621A9" w:rsidP="002106DA">
            <w:pPr>
              <w:pStyle w:val="Ttulo1"/>
              <w:numPr>
                <w:ilvl w:val="0"/>
                <w:numId w:val="15"/>
              </w:numPr>
              <w:rPr>
                <w:color w:val="816200" w:themeColor="accent5" w:themeShade="80"/>
                <w:sz w:val="28"/>
                <w:szCs w:val="28"/>
                <w:lang w:val="es-ES"/>
              </w:rPr>
            </w:pPr>
            <w:r w:rsidRPr="001710FD">
              <w:rPr>
                <w:color w:val="816200" w:themeColor="accent5" w:themeShade="80"/>
                <w:sz w:val="28"/>
                <w:szCs w:val="28"/>
                <w:lang w:val="es-ES"/>
              </w:rPr>
              <w:t>Gobernanza y priorización del turismo</w:t>
            </w:r>
          </w:p>
        </w:tc>
      </w:tr>
      <w:tr w:rsidR="003E4150" w:rsidRPr="00202F5C" w14:paraId="681899CD" w14:textId="77777777" w:rsidTr="004C1F8A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324DA751" w14:textId="568CA262" w:rsidR="003E4150" w:rsidRPr="00F621A9" w:rsidRDefault="00F621A9" w:rsidP="00667181">
            <w:pPr>
              <w:pStyle w:val="Ttulo1"/>
              <w:numPr>
                <w:ilvl w:val="0"/>
                <w:numId w:val="0"/>
              </w:numPr>
              <w:jc w:val="both"/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</w:pPr>
            <w:r w:rsidRPr="00F621A9"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  <w:t>El pueblo está comprometido con hacer del turismo un pilar estratégico para el desarrollo rural. Además, promueve un modelo de gobernanza basado en la colaboración público-privada, la cooperación con otros niveles de gobierno y la participación de la comunidad en la planificación y el desarrollo del turismo.</w:t>
            </w:r>
          </w:p>
        </w:tc>
      </w:tr>
      <w:tr w:rsidR="00D12C47" w:rsidRPr="001710FD" w14:paraId="22C84C07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35250" w14:textId="2A7656EB" w:rsidR="00D12C47" w:rsidRPr="00202F5C" w:rsidRDefault="00D12C47" w:rsidP="00202F5C">
            <w:pPr>
              <w:pStyle w:val="Prrafodelista"/>
              <w:numPr>
                <w:ilvl w:val="1"/>
                <w:numId w:val="35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¿El pueblo cuenta con un plan o política de desarrollo turístico específico?</w:t>
            </w:r>
          </w:p>
          <w:p w14:paraId="7CF79000" w14:textId="77777777" w:rsidR="00D12C47" w:rsidRPr="00A54829" w:rsidRDefault="00D12C47" w:rsidP="00D12C47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A54829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598531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54829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405C4D5B" w14:textId="77777777" w:rsidR="00D12C47" w:rsidRPr="00A54829" w:rsidRDefault="00D12C47" w:rsidP="00D12C47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A54829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930046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54829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3010718E" w14:textId="77777777" w:rsidR="00D12C47" w:rsidRPr="00A54829" w:rsidRDefault="00D12C47" w:rsidP="00D12C47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1E111BB" w14:textId="77777777" w:rsidR="00D12C47" w:rsidRPr="00F621A9" w:rsidRDefault="00D12C47" w:rsidP="00D12C47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A051D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SÍ, por favor describa brevemente </w:t>
            </w:r>
            <w:r w:rsidRPr="00F621A9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F621A9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3271EECD" w14:textId="77777777" w:rsidR="00D12C47" w:rsidRDefault="00D12C47" w:rsidP="00D12C47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164C8C76" w14:textId="2351F470" w:rsidR="00D12C47" w:rsidRPr="001710FD" w:rsidRDefault="00D12C47" w:rsidP="001710FD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2836A961" w14:textId="77777777" w:rsidR="00D12C47" w:rsidRDefault="00D12C47" w:rsidP="001710FD">
            <w:pPr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05F6CCB" w14:textId="77777777" w:rsidR="00243B5F" w:rsidRDefault="00243B5F" w:rsidP="00243B5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17DDA4E1" w14:textId="77777777" w:rsidR="00243B5F" w:rsidRDefault="00243B5F" w:rsidP="00243B5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D0B0C67" w14:textId="77777777" w:rsidR="00243B5F" w:rsidRPr="0005208E" w:rsidRDefault="00243B5F" w:rsidP="00243B5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1BE79BE5" w14:textId="77777777" w:rsidR="00243B5F" w:rsidRPr="0005208E" w:rsidRDefault="00243B5F" w:rsidP="00243B5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1F5456D1" w14:textId="77777777" w:rsidR="00243B5F" w:rsidRPr="0005208E" w:rsidRDefault="00243B5F" w:rsidP="00243B5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6A7B99CD" w14:textId="020F0C03" w:rsidR="00243B5F" w:rsidRPr="001710FD" w:rsidRDefault="00243B5F" w:rsidP="001710FD">
            <w:pPr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</w:tc>
      </w:tr>
      <w:tr w:rsidR="00EA537E" w:rsidRPr="009644FE" w14:paraId="685CAAA4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68BF4" w14:textId="4DC2A8AE" w:rsidR="00EA537E" w:rsidRPr="00202F5C" w:rsidRDefault="00EA537E" w:rsidP="00202F5C">
            <w:pPr>
              <w:pStyle w:val="Prrafodelista"/>
              <w:numPr>
                <w:ilvl w:val="1"/>
                <w:numId w:val="35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tiene una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entidad/área dedicada al desarrollo y gestión del turismo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(pública, público-privada o privada)? *</w:t>
            </w:r>
          </w:p>
          <w:p w14:paraId="76039C7B" w14:textId="77777777" w:rsidR="00EA537E" w:rsidRPr="00A54829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A54829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404098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54829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03970E3A" w14:textId="77777777" w:rsidR="00EA537E" w:rsidRPr="00A54829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A54829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205729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54829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5992E7C" w14:textId="77777777" w:rsidR="00EA537E" w:rsidRPr="00A54829" w:rsidRDefault="00EA537E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0991CCA" w14:textId="3B8CB641" w:rsidR="00EA537E" w:rsidRPr="00F621A9" w:rsidRDefault="00EA537E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A051D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SÍ, por favor describa brevemente </w:t>
            </w:r>
            <w:r w:rsidRPr="00F621A9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F621A9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2FC665AE" w14:textId="77777777" w:rsidR="006D49AE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618B0275" w14:textId="2CEA337F" w:rsidR="006D49AE" w:rsidRPr="009F5F02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4EEA83BA" w14:textId="77777777" w:rsidR="00EA537E" w:rsidRPr="00202F5C" w:rsidRDefault="00EA537E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1FC8887" w14:textId="77777777" w:rsidR="00243B5F" w:rsidRDefault="00243B5F" w:rsidP="00243B5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600E72FD" w14:textId="77777777" w:rsidR="00243B5F" w:rsidRDefault="00243B5F" w:rsidP="00243B5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55E4CD9" w14:textId="77777777" w:rsidR="00243B5F" w:rsidRPr="0005208E" w:rsidRDefault="00243B5F" w:rsidP="00243B5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2DB6DAC1" w14:textId="77777777" w:rsidR="00243B5F" w:rsidRPr="0005208E" w:rsidRDefault="00243B5F" w:rsidP="00243B5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5AF2E13F" w14:textId="77777777" w:rsidR="00243B5F" w:rsidRPr="0005208E" w:rsidRDefault="00243B5F" w:rsidP="00243B5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3CF66E10" w14:textId="750F31BA" w:rsidR="00243B5F" w:rsidRPr="006D49AE" w:rsidRDefault="00243B5F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EA537E" w:rsidRPr="00265F81" w14:paraId="0610DAD1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B3317" w14:textId="73F81518" w:rsidR="00EA537E" w:rsidRPr="00202F5C" w:rsidRDefault="00EA537E" w:rsidP="00202F5C">
            <w:pPr>
              <w:pStyle w:val="Prrafodelista"/>
              <w:numPr>
                <w:ilvl w:val="1"/>
                <w:numId w:val="35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¿El pueblo difunde y/o promueve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cooperación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entre las empresas del pueblo? *</w:t>
            </w:r>
          </w:p>
          <w:p w14:paraId="0880ECB7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508905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505EB9E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36181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2C3D1AA1" w14:textId="77777777" w:rsidR="00EA537E" w:rsidRPr="007B7922" w:rsidRDefault="00EA537E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B01EBEE" w14:textId="721FB94B" w:rsidR="00EA537E" w:rsidRPr="007A6253" w:rsidRDefault="00EA537E" w:rsidP="00900EA4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60AC9E16" w14:textId="77777777" w:rsidR="006D49AE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7AA48ABF" w14:textId="156BB933" w:rsidR="006D49AE" w:rsidRPr="009F5F02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7B53D6E4" w14:textId="77777777" w:rsidR="00EA537E" w:rsidRPr="00202F5C" w:rsidRDefault="00EA537E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C3B5236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4ACDADE5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F950095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22443E87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2F1F9830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0F016144" w14:textId="73E7B3A7" w:rsidR="0052511F" w:rsidRPr="006D49AE" w:rsidRDefault="0052511F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EA537E" w:rsidRPr="00265F81" w14:paraId="0DBD7B93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412D3" w14:textId="63A1656F" w:rsidR="00EA537E" w:rsidRPr="00202F5C" w:rsidRDefault="00EA537E" w:rsidP="00202F5C">
            <w:pPr>
              <w:pStyle w:val="Prrafodelista"/>
              <w:numPr>
                <w:ilvl w:val="1"/>
                <w:numId w:val="35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colabora con </w:t>
            </w:r>
            <w:r w:rsidR="00F66B4B"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gobiernos 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nacionales o regionales en iniciativas de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turismo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02670D25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688564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4670022F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478213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52661D50" w14:textId="77777777" w:rsidR="00EA537E" w:rsidRPr="009052BF" w:rsidRDefault="00EA537E" w:rsidP="00924636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27F7A21" w14:textId="37006F1B" w:rsidR="00EA537E" w:rsidRPr="007A6253" w:rsidRDefault="00EA537E" w:rsidP="00924636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269458A6" w14:textId="77777777" w:rsidR="006D49AE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289DF3F6" w14:textId="4EA4E28F" w:rsidR="006D49AE" w:rsidRPr="009F5F02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67FAB2D7" w14:textId="77777777" w:rsidR="00EA537E" w:rsidRPr="00202F5C" w:rsidRDefault="00EA537E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2F4C9D9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53F04D57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4D3F5B2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12858782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27AC3189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60F08D93" w14:textId="4BB4BE15" w:rsidR="0052511F" w:rsidRPr="006D49AE" w:rsidRDefault="0052511F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EA537E" w:rsidRPr="00265F81" w14:paraId="4A609FDF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72737" w14:textId="6D76F479" w:rsidR="00EA537E" w:rsidRPr="00202F5C" w:rsidRDefault="00EA537E" w:rsidP="00202F5C">
            <w:pPr>
              <w:pStyle w:val="Prrafodelista"/>
              <w:numPr>
                <w:ilvl w:val="1"/>
                <w:numId w:val="35"/>
              </w:numPr>
              <w:spacing w:after="0" w:line="240" w:lineRule="auto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¿El pueblo difunde y/o promueve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participación de la comunidad y sus residentes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en la planificación y el desarrollo del turismo; y tiene medidas que contribuyen a que el turismo mejore el bienestar y la satisfacción? *</w:t>
            </w:r>
          </w:p>
          <w:p w14:paraId="335C575A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511641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788FEFBC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973898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3D3B1CD1" w14:textId="77777777" w:rsidR="00EA537E" w:rsidRPr="00DF0648" w:rsidRDefault="00EA537E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20A042D" w14:textId="6765C08A" w:rsidR="00EA537E" w:rsidRPr="007A6253" w:rsidRDefault="00EA537E" w:rsidP="00900EA4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0194C090" w14:textId="77777777" w:rsidR="00EA537E" w:rsidRPr="00E31CB3" w:rsidRDefault="00EA537E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2AC004C" w14:textId="77777777" w:rsidR="006D49AE" w:rsidRPr="009F5F02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684D3055" w14:textId="77777777" w:rsidR="006D49AE" w:rsidRPr="00202F5C" w:rsidRDefault="006D49AE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6C0CAD1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2D317078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5CB47C71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1316D485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6DE3A125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532BFFF1" w14:textId="7B442D8F" w:rsidR="0052511F" w:rsidRPr="006D49AE" w:rsidRDefault="0052511F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EA537E" w:rsidRPr="00265F81" w14:paraId="578DA303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20347" w14:textId="6EE78726" w:rsidR="00EA537E" w:rsidRPr="00202F5C" w:rsidRDefault="00EA537E" w:rsidP="00202F5C">
            <w:pPr>
              <w:pStyle w:val="Prrafodelista"/>
              <w:numPr>
                <w:ilvl w:val="1"/>
                <w:numId w:val="35"/>
              </w:numPr>
              <w:spacing w:after="0" w:line="276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lastRenderedPageBreak/>
              <w:t xml:space="preserve">¿El pueblo colabora con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instituciones educativas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y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académicas</w:t>
            </w:r>
            <w:r w:rsidR="002C326F"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 xml:space="preserve"> </w:t>
            </w:r>
            <w:r w:rsidR="002C326F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en materia de turismo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? *</w:t>
            </w:r>
          </w:p>
          <w:p w14:paraId="0468C772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036115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42B808CD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868685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2B3B765D" w14:textId="77777777" w:rsidR="00EA537E" w:rsidRPr="0022339F" w:rsidRDefault="00EA537E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6B315D3E" w14:textId="254F7E9D" w:rsidR="00EA537E" w:rsidRPr="007A6253" w:rsidRDefault="00EA537E" w:rsidP="00900EA4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Si la respuesta es SÍ, describa brevemente las iniciativas que el pueblo está llevando a cabo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(</w:t>
            </w:r>
            <w:r w:rsidRPr="007A6253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</w:t>
            </w: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626E8C00" w14:textId="77777777" w:rsidR="00EA537E" w:rsidRPr="00E31CB3" w:rsidRDefault="00EA537E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5FDCD24" w14:textId="77777777" w:rsidR="006D49AE" w:rsidRPr="009F5F02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2A01F0FF" w14:textId="77777777" w:rsidR="006D49AE" w:rsidRPr="00202F5C" w:rsidRDefault="006D49AE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14D766B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13C48AEA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611F4A5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29E347C8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0F4579D5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0637FA7C" w14:textId="39252E50" w:rsidR="0052511F" w:rsidRPr="006D49AE" w:rsidRDefault="0052511F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EA537E" w:rsidRPr="00265F81" w14:paraId="662BEA7E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38E0B" w14:textId="0B64DB67" w:rsidR="00EA537E" w:rsidRPr="00202F5C" w:rsidRDefault="00EA537E" w:rsidP="00202F5C">
            <w:pPr>
              <w:pStyle w:val="Prrafodelista"/>
              <w:numPr>
                <w:ilvl w:val="1"/>
                <w:numId w:val="35"/>
              </w:numPr>
              <w:spacing w:after="0" w:line="276" w:lineRule="auto"/>
              <w:rPr>
                <w:rFonts w:asciiTheme="minorEastAsia" w:eastAsiaTheme="minorEastAsia" w:hAnsiTheme="minorEastAsia" w:cs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Por favor, añada cualquier información relevante sobre las políticas, medidas e iniciativas que el pueblo aplica en gobernanza y priorización del turismo (herramientas de inteligencia de mercado, etc.)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150 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 *</w:t>
            </w:r>
          </w:p>
          <w:p w14:paraId="3595A06D" w14:textId="77777777" w:rsidR="006D49AE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7D1B20FF" w14:textId="48383F54" w:rsidR="006D49AE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30E2492A" w14:textId="77777777" w:rsidR="006D49AE" w:rsidRPr="009F5F02" w:rsidRDefault="006D49AE" w:rsidP="006D49AE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565D21AC" w14:textId="1BBB6B9D" w:rsidR="00EA537E" w:rsidRPr="006D49AE" w:rsidRDefault="00EA537E" w:rsidP="006D49AE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</w:tbl>
    <w:p w14:paraId="29117BF8" w14:textId="77777777" w:rsidR="000A363A" w:rsidRPr="00EA537E" w:rsidRDefault="000A363A" w:rsidP="00265F81">
      <w:pPr>
        <w:spacing w:line="276" w:lineRule="auto"/>
        <w:rPr>
          <w:rFonts w:ascii="Arial" w:hAnsi="Arial" w:cs="Arial"/>
          <w:color w:val="404040" w:themeColor="text1" w:themeTint="BF"/>
          <w:sz w:val="22"/>
          <w:szCs w:val="22"/>
          <w:lang w:val="es-ES"/>
        </w:rPr>
      </w:pPr>
    </w:p>
    <w:tbl>
      <w:tblPr>
        <w:tblStyle w:val="Tablaconcuadrcula"/>
        <w:tblW w:w="9351" w:type="dxa"/>
        <w:tblInd w:w="0" w:type="dxa"/>
        <w:tblLook w:val="04A0" w:firstRow="1" w:lastRow="0" w:firstColumn="1" w:lastColumn="0" w:noHBand="0" w:noVBand="1"/>
      </w:tblPr>
      <w:tblGrid>
        <w:gridCol w:w="9351"/>
      </w:tblGrid>
      <w:tr w:rsidR="0069479D" w:rsidRPr="0069479D" w14:paraId="4F402714" w14:textId="77777777" w:rsidTr="004C1F8A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hideMark/>
          </w:tcPr>
          <w:p w14:paraId="1ECD90FE" w14:textId="507A1EA9" w:rsidR="000A363A" w:rsidRPr="001710FD" w:rsidRDefault="005A423B" w:rsidP="002106DA">
            <w:pPr>
              <w:pStyle w:val="Ttulo1"/>
              <w:numPr>
                <w:ilvl w:val="0"/>
                <w:numId w:val="15"/>
              </w:numPr>
              <w:rPr>
                <w:color w:val="816200" w:themeColor="accent5" w:themeShade="80"/>
                <w:sz w:val="28"/>
                <w:szCs w:val="28"/>
              </w:rPr>
            </w:pPr>
            <w:r w:rsidRPr="001710FD">
              <w:rPr>
                <w:color w:val="816200" w:themeColor="accent5" w:themeShade="80"/>
                <w:sz w:val="28"/>
                <w:szCs w:val="28"/>
                <w:lang w:val="es-ES"/>
              </w:rPr>
              <w:lastRenderedPageBreak/>
              <w:t>Infraestructura</w:t>
            </w:r>
            <w:r w:rsidRPr="001710FD">
              <w:rPr>
                <w:color w:val="816200" w:themeColor="accent5" w:themeShade="80"/>
                <w:sz w:val="28"/>
                <w:szCs w:val="28"/>
              </w:rPr>
              <w:t xml:space="preserve"> y </w:t>
            </w:r>
            <w:proofErr w:type="spellStart"/>
            <w:r w:rsidRPr="001710FD">
              <w:rPr>
                <w:color w:val="816200" w:themeColor="accent5" w:themeShade="80"/>
                <w:sz w:val="28"/>
                <w:szCs w:val="28"/>
              </w:rPr>
              <w:t>conectividad</w:t>
            </w:r>
            <w:proofErr w:type="spellEnd"/>
          </w:p>
        </w:tc>
      </w:tr>
      <w:tr w:rsidR="00CF6707" w:rsidRPr="00202F5C" w14:paraId="7EF9F46B" w14:textId="77777777" w:rsidTr="004C1F8A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0D75E5B4" w14:textId="488F029C" w:rsidR="00CF6707" w:rsidRPr="005A423B" w:rsidRDefault="005A423B" w:rsidP="00FA2CB1">
            <w:pPr>
              <w:pStyle w:val="Ttulo1"/>
              <w:numPr>
                <w:ilvl w:val="0"/>
                <w:numId w:val="0"/>
              </w:numPr>
              <w:jc w:val="both"/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</w:pPr>
            <w:r w:rsidRPr="005A423B"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  <w:t>El pueblo tiene infraestructura para facilitar el acceso y las comunicaciones que contribuye al bienestar de las comunidades rurales, al desarrollo empresarial y a la experiencia de los visitantes.</w:t>
            </w:r>
          </w:p>
        </w:tc>
      </w:tr>
      <w:tr w:rsidR="00EA537E" w:rsidRPr="009644FE" w14:paraId="205BDC63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7F560" w14:textId="2B5249B5" w:rsidR="00EA537E" w:rsidRPr="0052511F" w:rsidRDefault="00EA537E" w:rsidP="00202F5C">
            <w:pPr>
              <w:pStyle w:val="Prrafodelista"/>
              <w:numPr>
                <w:ilvl w:val="1"/>
                <w:numId w:val="36"/>
              </w:numPr>
              <w:spacing w:after="0" w:line="240" w:lineRule="auto"/>
              <w:rPr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Por favor, describa las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infraestructuras de transporte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del pueblo que faciliten la conectividad (por ejemplo: vías de acceso pavimentadas, servicios de transporte público, frecuencias regulares, horarios</w:t>
            </w:r>
            <w:r w:rsidR="00257591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disponibles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, etc.) *</w:t>
            </w:r>
            <w:r w:rsidRPr="0052511F">
              <w:rPr>
                <w:lang w:val="es-ES"/>
              </w:rPr>
              <w:t xml:space="preserve">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0BAD9A7A" w14:textId="77777777" w:rsidR="0052511F" w:rsidRDefault="0052511F" w:rsidP="0064453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5A4E6B29" w14:textId="0B926EB4" w:rsidR="00644538" w:rsidRPr="009F5F02" w:rsidRDefault="00644538" w:rsidP="00644538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5372C589" w14:textId="77777777" w:rsidR="00EA537E" w:rsidRDefault="00EA537E" w:rsidP="00644538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  <w:p w14:paraId="2E44243D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072F0CD5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30C0499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6F19246A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3296F79C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700379E3" w14:textId="77777777" w:rsidR="0052511F" w:rsidRPr="00644538" w:rsidRDefault="0052511F" w:rsidP="00644538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BE09E9" w:rsidRPr="001710FD" w14:paraId="799B5E4E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DE5F2" w14:textId="5E7CCFE0" w:rsidR="00BE09E9" w:rsidRPr="00202F5C" w:rsidRDefault="00BE09E9" w:rsidP="00202F5C">
            <w:pPr>
              <w:pStyle w:val="Prrafodelista"/>
              <w:numPr>
                <w:ilvl w:val="1"/>
                <w:numId w:val="36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Por favor, describa</w:t>
            </w:r>
            <w:r w:rsidR="00BD3CBA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la situación d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el acceso </w:t>
            </w:r>
            <w:r w:rsidR="00BD3CBA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en el pueblo a los siguientes servicios</w:t>
            </w:r>
            <w:r w:rsidR="00063E64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*</w:t>
            </w:r>
            <w:r w:rsidR="00672C1B"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="00672C1B"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palabras):</w:t>
            </w:r>
          </w:p>
          <w:p w14:paraId="297DC6F2" w14:textId="6DD0E338" w:rsidR="00672C1B" w:rsidRPr="001710FD" w:rsidRDefault="00672C1B" w:rsidP="001710FD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1710FD">
              <w:rPr>
                <w:rFonts w:ascii="Arial" w:hAnsi="Arial" w:cs="Arial"/>
                <w:color w:val="404040" w:themeColor="text1" w:themeTint="BF"/>
                <w:lang w:val="es-ES"/>
              </w:rPr>
              <w:t>agua potable</w:t>
            </w:r>
          </w:p>
          <w:p w14:paraId="594600AA" w14:textId="353E904C" w:rsidR="00672C1B" w:rsidRPr="001710FD" w:rsidRDefault="00672C1B" w:rsidP="001710FD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1710FD">
              <w:rPr>
                <w:rFonts w:ascii="Arial" w:hAnsi="Arial" w:cs="Arial"/>
                <w:color w:val="404040" w:themeColor="text1" w:themeTint="BF"/>
                <w:lang w:val="es-ES"/>
              </w:rPr>
              <w:t>servicios de saneamiento</w:t>
            </w:r>
          </w:p>
          <w:p w14:paraId="0AB36585" w14:textId="06E34889" w:rsidR="00672C1B" w:rsidRPr="001710FD" w:rsidRDefault="00672C1B" w:rsidP="001710FD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1710FD">
              <w:rPr>
                <w:rFonts w:ascii="Arial" w:hAnsi="Arial" w:cs="Arial"/>
                <w:color w:val="404040" w:themeColor="text1" w:themeTint="BF"/>
                <w:lang w:val="es-ES"/>
              </w:rPr>
              <w:t>electricidad</w:t>
            </w:r>
          </w:p>
          <w:p w14:paraId="4BDD0922" w14:textId="77777777" w:rsidR="00672C1B" w:rsidRDefault="00672C1B" w:rsidP="00672C1B">
            <w:pPr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751D5F94" w14:textId="77777777" w:rsidR="000025DD" w:rsidRPr="009F5F02" w:rsidRDefault="000025DD" w:rsidP="000025DD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6A1701FF" w14:textId="77777777" w:rsidR="00672C1B" w:rsidRDefault="00672C1B" w:rsidP="001710FD">
            <w:pPr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61758629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4A8BA38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7FCE2B2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0B916CF5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650D9F82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44728D16" w14:textId="1BF95E28" w:rsidR="00672C1B" w:rsidRPr="001710FD" w:rsidRDefault="00672C1B" w:rsidP="001710FD">
            <w:pPr>
              <w:ind w:left="360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</w:tc>
      </w:tr>
      <w:tr w:rsidR="00EA537E" w:rsidRPr="00265F81" w14:paraId="40C2311B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78263" w14:textId="3EB2F666" w:rsidR="00EA537E" w:rsidRPr="00202F5C" w:rsidRDefault="00EA537E" w:rsidP="00202F5C">
            <w:pPr>
              <w:pStyle w:val="Prrafodelista"/>
              <w:numPr>
                <w:ilvl w:val="1"/>
                <w:numId w:val="36"/>
              </w:numPr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Por favor, describa la </w:t>
            </w:r>
            <w:r w:rsidRPr="00202F5C">
              <w:rPr>
                <w:rFonts w:ascii="Arial" w:hAnsi="Arial" w:cs="Arial"/>
                <w:b/>
                <w:bCs/>
                <w:color w:val="404040" w:themeColor="text1" w:themeTint="BF"/>
                <w:lang w:val="es-ES"/>
              </w:rPr>
              <w:t>tecnología de comunicaciones e infraestructura digital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del pueblo (por ejemplo: banda ancha móvil -3G o superior-, ancho de banda de internet, acceso a la tecnología de </w:t>
            </w:r>
            <w:proofErr w:type="spellStart"/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big</w:t>
            </w:r>
            <w:proofErr w:type="spellEnd"/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data, </w:t>
            </w:r>
            <w:proofErr w:type="gramStart"/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etc.)*</w:t>
            </w:r>
            <w:proofErr w:type="gramEnd"/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 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60E0C30F" w14:textId="77777777" w:rsidR="00F31A63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6A0BA6D6" w14:textId="5C0C59E0" w:rsidR="00F31A63" w:rsidRPr="009F5F02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5DD9F2EB" w14:textId="77777777" w:rsidR="00EA537E" w:rsidRDefault="00EA537E" w:rsidP="004647F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  <w:p w14:paraId="01DC62FA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7ECDCEA2" w14:textId="77777777" w:rsidR="0052511F" w:rsidRDefault="0052511F" w:rsidP="0052511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87D1770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31F8F489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36CA053C" w14:textId="77777777" w:rsidR="0052511F" w:rsidRPr="0005208E" w:rsidRDefault="0052511F" w:rsidP="0052511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01B7EC90" w14:textId="77777777" w:rsidR="0052511F" w:rsidRPr="00265F81" w:rsidRDefault="0052511F" w:rsidP="004647FF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EA537E" w:rsidRPr="00265F81" w14:paraId="4B5237E2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2A719" w14:textId="6EDF9C57" w:rsidR="00EA537E" w:rsidRPr="00202F5C" w:rsidRDefault="00EA537E" w:rsidP="00202F5C">
            <w:pPr>
              <w:pStyle w:val="Prrafodelista"/>
              <w:numPr>
                <w:ilvl w:val="1"/>
                <w:numId w:val="36"/>
              </w:numPr>
              <w:spacing w:after="0" w:line="276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Por favor, añada cualquier información relevante para la evaluación de esta área (</w:t>
            </w:r>
            <w:r w:rsidRPr="00202F5C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límite de 100 palabras)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: *</w:t>
            </w:r>
          </w:p>
          <w:p w14:paraId="76263A5D" w14:textId="77777777" w:rsidR="00F31A63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4F64DC61" w14:textId="339A037D" w:rsidR="00F31A63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429D5BC8" w14:textId="77777777" w:rsidR="00A00510" w:rsidRPr="009F5F02" w:rsidRDefault="00A00510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363153E2" w14:textId="0BB1828F" w:rsidR="00EA537E" w:rsidRPr="00265F81" w:rsidRDefault="00EA537E" w:rsidP="1187569A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</w:rPr>
            </w:pPr>
          </w:p>
        </w:tc>
      </w:tr>
    </w:tbl>
    <w:p w14:paraId="35FB7463" w14:textId="77777777" w:rsidR="000A363A" w:rsidRPr="00EA537E" w:rsidRDefault="000A363A" w:rsidP="00265F81">
      <w:pPr>
        <w:spacing w:line="276" w:lineRule="auto"/>
        <w:rPr>
          <w:rFonts w:ascii="Arial" w:hAnsi="Arial" w:cs="Arial"/>
          <w:color w:val="404040" w:themeColor="text1" w:themeTint="BF"/>
          <w:sz w:val="22"/>
          <w:szCs w:val="22"/>
          <w:lang w:val="es-ES"/>
        </w:rPr>
      </w:pPr>
    </w:p>
    <w:tbl>
      <w:tblPr>
        <w:tblStyle w:val="Tablaconcuadrcula"/>
        <w:tblW w:w="9351" w:type="dxa"/>
        <w:tblInd w:w="0" w:type="dxa"/>
        <w:tblLook w:val="04A0" w:firstRow="1" w:lastRow="0" w:firstColumn="1" w:lastColumn="0" w:noHBand="0" w:noVBand="1"/>
      </w:tblPr>
      <w:tblGrid>
        <w:gridCol w:w="9351"/>
      </w:tblGrid>
      <w:tr w:rsidR="0069479D" w:rsidRPr="0069479D" w14:paraId="2285C02D" w14:textId="77777777" w:rsidTr="00550591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  <w:hideMark/>
          </w:tcPr>
          <w:p w14:paraId="0AACCECA" w14:textId="2AD50D84" w:rsidR="000A363A" w:rsidRPr="001710FD" w:rsidRDefault="00080666" w:rsidP="002106DA">
            <w:pPr>
              <w:pStyle w:val="Ttulo1"/>
              <w:numPr>
                <w:ilvl w:val="0"/>
                <w:numId w:val="15"/>
              </w:numPr>
              <w:rPr>
                <w:color w:val="816200" w:themeColor="accent5" w:themeShade="80"/>
                <w:sz w:val="28"/>
                <w:szCs w:val="30"/>
              </w:rPr>
            </w:pPr>
            <w:r w:rsidRPr="001710FD">
              <w:rPr>
                <w:color w:val="816200" w:themeColor="accent5" w:themeShade="80"/>
                <w:sz w:val="28"/>
                <w:szCs w:val="30"/>
              </w:rPr>
              <w:t xml:space="preserve">Salud y </w:t>
            </w:r>
            <w:proofErr w:type="spellStart"/>
            <w:r w:rsidRPr="001710FD">
              <w:rPr>
                <w:color w:val="816200" w:themeColor="accent5" w:themeShade="80"/>
                <w:sz w:val="28"/>
                <w:szCs w:val="30"/>
              </w:rPr>
              <w:t>seguridad</w:t>
            </w:r>
            <w:proofErr w:type="spellEnd"/>
          </w:p>
        </w:tc>
      </w:tr>
      <w:tr w:rsidR="00667181" w:rsidRPr="00202F5C" w14:paraId="3FE1D16E" w14:textId="77777777" w:rsidTr="00550591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EDE" w:themeFill="text2" w:themeFillTint="33"/>
          </w:tcPr>
          <w:p w14:paraId="7A2D88B0" w14:textId="32E97EF0" w:rsidR="00667181" w:rsidRPr="00080666" w:rsidRDefault="00080666" w:rsidP="00375F33">
            <w:pPr>
              <w:pStyle w:val="Ttulo1"/>
              <w:numPr>
                <w:ilvl w:val="0"/>
                <w:numId w:val="0"/>
              </w:numPr>
              <w:jc w:val="both"/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</w:pPr>
            <w:r w:rsidRPr="00080666">
              <w:rPr>
                <w:rFonts w:ascii="Arial" w:hAnsi="Arial" w:cs="Arial"/>
                <w:color w:val="404040" w:themeColor="text1" w:themeTint="BF"/>
                <w:sz w:val="22"/>
                <w:szCs w:val="24"/>
                <w:lang w:val="es-ES"/>
              </w:rPr>
              <w:t>El pueblo tiene sistemas de salud y seguridad para cuidar de los residentes y de los turistas.</w:t>
            </w:r>
          </w:p>
        </w:tc>
      </w:tr>
      <w:tr w:rsidR="00EA537E" w:rsidRPr="009644FE" w14:paraId="2305C921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38F2" w14:textId="5EF6C37F" w:rsidR="00EA537E" w:rsidRPr="00202F5C" w:rsidRDefault="00EA537E" w:rsidP="00202F5C">
            <w:pPr>
              <w:pStyle w:val="Prrafodelista"/>
              <w:numPr>
                <w:ilvl w:val="1"/>
                <w:numId w:val="37"/>
              </w:numPr>
              <w:spacing w:after="0" w:line="240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¿El pueblo tiene/es parte de un plan/sistema de salud y seguridad públicas? *</w:t>
            </w:r>
          </w:p>
          <w:p w14:paraId="5C8934A4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133167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16B56A72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1681541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7C27DE5E" w14:textId="77777777" w:rsidR="00EA537E" w:rsidRPr="00080666" w:rsidRDefault="00EA537E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208AB430" w14:textId="1FF660A3" w:rsidR="00EA537E" w:rsidRPr="00080666" w:rsidRDefault="00EA537E" w:rsidP="00265F81">
            <w:pPr>
              <w:pStyle w:val="Prrafodelista"/>
              <w:spacing w:after="0"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SÍ, describa brevemente </w:t>
            </w:r>
            <w:r w:rsidRPr="00080666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080666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61F10FF2" w14:textId="77777777" w:rsidR="00F31A63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35D9DCD5" w14:textId="01F9A9BB" w:rsidR="00F31A63" w:rsidRPr="009F5F02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66239220" w14:textId="77777777" w:rsidR="00EA537E" w:rsidRDefault="00EA537E" w:rsidP="00A00510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06CB8CD3" w14:textId="77777777" w:rsidR="00A00510" w:rsidRDefault="00A00510" w:rsidP="00A00510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49E62DFA" w14:textId="77777777" w:rsidR="00A00510" w:rsidRDefault="00A00510" w:rsidP="00A00510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E7EB9EC" w14:textId="77777777" w:rsidR="00A00510" w:rsidRPr="0005208E" w:rsidRDefault="00A00510" w:rsidP="00A00510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7EAF4E00" w14:textId="77777777" w:rsidR="00A00510" w:rsidRPr="0005208E" w:rsidRDefault="00A00510" w:rsidP="00A00510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265049D7" w14:textId="77777777" w:rsidR="00A00510" w:rsidRPr="0005208E" w:rsidRDefault="00A00510" w:rsidP="00A00510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25018B33" w14:textId="315F81C3" w:rsidR="00A00510" w:rsidRPr="00202F5C" w:rsidRDefault="00A00510" w:rsidP="00202F5C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</w:tc>
      </w:tr>
      <w:tr w:rsidR="00EA537E" w14:paraId="6B7441B0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1BE52" w14:textId="2A82FBF8" w:rsidR="00EA537E" w:rsidRPr="00A00510" w:rsidRDefault="00EA537E" w:rsidP="00202F5C">
            <w:pPr>
              <w:pStyle w:val="Prrafodelista"/>
              <w:numPr>
                <w:ilvl w:val="1"/>
                <w:numId w:val="37"/>
              </w:numPr>
              <w:spacing w:after="0" w:line="240" w:lineRule="auto"/>
              <w:rPr>
                <w:rFonts w:eastAsiaTheme="minorEastAsia"/>
                <w:lang w:val="es-ES"/>
              </w:rPr>
            </w:pPr>
            <w:r w:rsidRPr="00202F5C">
              <w:rPr>
                <w:rFonts w:ascii="Arial" w:hAnsi="Arial" w:cs="Arial"/>
                <w:lang w:val="es-ES"/>
              </w:rPr>
              <w:t>¿</w:t>
            </w: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El pueblo tiene/está cerca de servicios de atención sanitaria? *</w:t>
            </w:r>
          </w:p>
          <w:p w14:paraId="1C0EDD02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72398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01415D36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473530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11768DA9" w14:textId="77777777" w:rsidR="00EA537E" w:rsidRDefault="00EA537E">
            <w:pPr>
              <w:pStyle w:val="Prrafodelista"/>
              <w:spacing w:after="0" w:line="240" w:lineRule="auto"/>
              <w:jc w:val="both"/>
              <w:rPr>
                <w:rFonts w:ascii="Arial" w:hAnsi="Arial" w:cs="Arial"/>
              </w:rPr>
            </w:pPr>
          </w:p>
          <w:p w14:paraId="0C254BA3" w14:textId="17819A4E" w:rsidR="00EA537E" w:rsidRPr="00080666" w:rsidRDefault="00EA537E">
            <w:pPr>
              <w:pStyle w:val="Prrafodelista"/>
              <w:spacing w:after="0" w:line="240" w:lineRule="auto"/>
              <w:jc w:val="both"/>
              <w:rPr>
                <w:rFonts w:ascii="Arial" w:hAnsi="Arial" w:cs="Arial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SÍ, describa brevemente </w:t>
            </w:r>
            <w:r w:rsidRPr="00E8445F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E8445F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7A7F9592" w14:textId="77777777" w:rsidR="00F31A63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4617EFCE" w14:textId="1F577DBE" w:rsidR="00F31A63" w:rsidRPr="009F5F02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58FA9EDD" w14:textId="77777777" w:rsidR="009C3AED" w:rsidRDefault="009C3AED" w:rsidP="009C3AED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64F6D1DB" w14:textId="2AB0BACA" w:rsidR="009C3AED" w:rsidRDefault="009C3AED" w:rsidP="009C3AED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6BDDAD73" w14:textId="77777777" w:rsidR="009C3AED" w:rsidRDefault="009C3AED" w:rsidP="009C3AED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32540E63" w14:textId="77777777" w:rsidR="009C3AED" w:rsidRPr="0005208E" w:rsidRDefault="009C3AED" w:rsidP="009C3AED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5DB8BE4F" w14:textId="77777777" w:rsidR="009C3AED" w:rsidRPr="0005208E" w:rsidRDefault="009C3AED" w:rsidP="009C3AED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116EDBE6" w14:textId="3F941F60" w:rsidR="00EA537E" w:rsidRPr="00202F5C" w:rsidRDefault="009C3AED" w:rsidP="00202F5C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02CB46CD" w14:textId="1ABB7994" w:rsidR="009C3AED" w:rsidRPr="00F31A63" w:rsidRDefault="009C3AED" w:rsidP="00F31A63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EA537E" w14:paraId="36C6977A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8F9C4" w14:textId="1F6A29FB" w:rsidR="00EA537E" w:rsidRPr="00202F5C" w:rsidRDefault="00EA537E" w:rsidP="00202F5C">
            <w:pPr>
              <w:pStyle w:val="Prrafodelista"/>
              <w:numPr>
                <w:ilvl w:val="1"/>
                <w:numId w:val="37"/>
              </w:numPr>
              <w:spacing w:after="0" w:line="240" w:lineRule="auto"/>
              <w:jc w:val="both"/>
              <w:rPr>
                <w:rFonts w:eastAsiaTheme="minorEastAsia"/>
                <w:color w:val="404040" w:themeColor="text1" w:themeTint="BF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>¿En caso de vulnerabilidad a desastres naturales, el pueblo tiene/forma parte de un plan de emergencia? *</w:t>
            </w:r>
          </w:p>
          <w:p w14:paraId="2AEFAE0A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SÍ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320727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47F489C7" w14:textId="77777777" w:rsidR="00EA537E" w:rsidRPr="003965A5" w:rsidRDefault="00EA537E" w:rsidP="00E66EB3">
            <w:pPr>
              <w:pStyle w:val="Prrafodelista"/>
              <w:spacing w:after="0"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3965A5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NO </w:t>
            </w:r>
            <w:sdt>
              <w:sdtPr>
                <w:rPr>
                  <w:rFonts w:ascii="Arial" w:hAnsi="Arial" w:cs="Arial"/>
                  <w:color w:val="404040" w:themeColor="text1" w:themeTint="BF"/>
                  <w:lang w:val="es-ES"/>
                </w:rPr>
                <w:id w:val="-1899811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965A5">
                  <w:rPr>
                    <w:rFonts w:ascii="Segoe UI Symbol" w:eastAsia="MS Gothic" w:hAnsi="Segoe UI Symbol" w:cs="Segoe UI Symbol"/>
                    <w:color w:val="404040" w:themeColor="text1" w:themeTint="BF"/>
                    <w:lang w:val="es-ES"/>
                  </w:rPr>
                  <w:t>☐</w:t>
                </w:r>
              </w:sdtContent>
            </w:sdt>
          </w:p>
          <w:p w14:paraId="7E57455A" w14:textId="77777777" w:rsidR="00EA537E" w:rsidRDefault="00EA537E">
            <w:pPr>
              <w:pStyle w:val="Prrafodelista"/>
              <w:spacing w:after="0" w:line="240" w:lineRule="auto"/>
              <w:jc w:val="both"/>
              <w:rPr>
                <w:rFonts w:ascii="Arial" w:hAnsi="Arial" w:cs="Arial"/>
              </w:rPr>
            </w:pPr>
          </w:p>
          <w:p w14:paraId="750C7791" w14:textId="1ABAE369" w:rsidR="00EA537E" w:rsidRPr="00E8445F" w:rsidRDefault="00EA537E">
            <w:pPr>
              <w:pStyle w:val="Prrafodelista"/>
              <w:spacing w:after="0" w:line="240" w:lineRule="auto"/>
              <w:jc w:val="both"/>
              <w:rPr>
                <w:rFonts w:ascii="Arial" w:hAnsi="Arial" w:cs="Arial"/>
                <w:lang w:val="es-ES"/>
              </w:rPr>
            </w:pPr>
            <w:r w:rsidRPr="007A6253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Si la respuesta es SÍ, describa </w:t>
            </w:r>
            <w:r w:rsidRPr="00E8445F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brevemente </w:t>
            </w:r>
            <w:r w:rsidRPr="00E8445F">
              <w:rPr>
                <w:rFonts w:ascii="Arial" w:hAnsi="Arial" w:cs="Arial"/>
                <w:i/>
                <w:iCs/>
                <w:color w:val="404040" w:themeColor="text1" w:themeTint="BF"/>
                <w:lang w:val="es-ES"/>
              </w:rPr>
              <w:t>(límite de 100 palabras)</w:t>
            </w:r>
            <w:r w:rsidRPr="00E8445F">
              <w:rPr>
                <w:rFonts w:ascii="Arial" w:hAnsi="Arial" w:cs="Arial"/>
                <w:color w:val="404040" w:themeColor="text1" w:themeTint="BF"/>
                <w:lang w:val="es-ES"/>
              </w:rPr>
              <w:t>:</w:t>
            </w:r>
          </w:p>
          <w:p w14:paraId="3A9F8D51" w14:textId="77777777" w:rsidR="00EA537E" w:rsidRPr="00E31CB3" w:rsidRDefault="00EA537E" w:rsidP="00F31A63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5FD2EED" w14:textId="77777777" w:rsidR="00F31A63" w:rsidRPr="009F5F02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517E452C" w14:textId="77777777" w:rsidR="00F31A63" w:rsidRPr="00202F5C" w:rsidRDefault="00F31A63" w:rsidP="00F31A63">
            <w:pPr>
              <w:spacing w:line="276" w:lineRule="auto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4018671A" w14:textId="77777777" w:rsidR="009C3AED" w:rsidRDefault="009C3AED" w:rsidP="009C3AED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  <w:r w:rsidRPr="0005208E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Proporcione enlaces relevantes (documentos guardados en </w:t>
            </w:r>
            <w:r>
              <w:rPr>
                <w:rFonts w:ascii="Arial" w:hAnsi="Arial" w:cs="Arial"/>
                <w:color w:val="404040" w:themeColor="text1" w:themeTint="BF"/>
                <w:lang w:val="es-ES"/>
              </w:rPr>
              <w:t>un espacio de almacenamiento en la nube, enlaces a páginas web…) que sirvan de apoyo para su respuesta:</w:t>
            </w:r>
          </w:p>
          <w:p w14:paraId="033815C2" w14:textId="77777777" w:rsidR="009C3AED" w:rsidRDefault="009C3AED" w:rsidP="009C3AED">
            <w:pPr>
              <w:spacing w:line="276" w:lineRule="auto"/>
              <w:jc w:val="both"/>
              <w:rPr>
                <w:rFonts w:ascii="Arial" w:hAnsi="Arial" w:cs="Arial"/>
                <w:color w:val="404040" w:themeColor="text1" w:themeTint="BF"/>
                <w:lang w:val="es-ES"/>
              </w:rPr>
            </w:pPr>
          </w:p>
          <w:p w14:paraId="19A767A1" w14:textId="77777777" w:rsidR="009C3AED" w:rsidRPr="0005208E" w:rsidRDefault="009C3AED" w:rsidP="009C3AED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1</w:t>
            </w:r>
          </w:p>
          <w:p w14:paraId="463F4F27" w14:textId="77777777" w:rsidR="009C3AED" w:rsidRPr="0005208E" w:rsidRDefault="009C3AED" w:rsidP="009C3AED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2</w:t>
            </w:r>
          </w:p>
          <w:p w14:paraId="05CC567A" w14:textId="77777777" w:rsidR="009C3AED" w:rsidRPr="0005208E" w:rsidRDefault="009C3AED" w:rsidP="009C3AED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Arial" w:hAnsi="Arial" w:cs="Arial"/>
                <w:color w:val="6E6E6E" w:themeColor="background2" w:themeShade="80"/>
              </w:rPr>
            </w:pPr>
            <w:r w:rsidRPr="0005208E">
              <w:rPr>
                <w:rFonts w:ascii="Arial" w:hAnsi="Arial" w:cs="Arial"/>
                <w:color w:val="6E6E6E" w:themeColor="background2" w:themeShade="80"/>
              </w:rPr>
              <w:t>Link 3</w:t>
            </w:r>
          </w:p>
          <w:p w14:paraId="001860FE" w14:textId="2B5D7007" w:rsidR="009C3AED" w:rsidRPr="00F31A63" w:rsidRDefault="009C3AED" w:rsidP="00F31A63">
            <w:pPr>
              <w:spacing w:line="276" w:lineRule="auto"/>
              <w:rPr>
                <w:rFonts w:ascii="Arial" w:hAnsi="Arial" w:cs="Arial"/>
                <w:color w:val="404040" w:themeColor="text1" w:themeTint="BF"/>
              </w:rPr>
            </w:pPr>
          </w:p>
        </w:tc>
      </w:tr>
      <w:tr w:rsidR="00EA537E" w14:paraId="5C484735" w14:textId="77777777" w:rsidTr="007F2A55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A5703" w14:textId="32512375" w:rsidR="00EA537E" w:rsidRPr="00202F5C" w:rsidRDefault="00EA537E" w:rsidP="00202F5C">
            <w:pPr>
              <w:pStyle w:val="Prrafodelista"/>
              <w:numPr>
                <w:ilvl w:val="1"/>
                <w:numId w:val="37"/>
              </w:numPr>
              <w:spacing w:after="0" w:line="240" w:lineRule="auto"/>
              <w:jc w:val="both"/>
              <w:rPr>
                <w:rFonts w:eastAsiaTheme="minorEastAsia"/>
                <w:color w:val="595959" w:themeColor="text1" w:themeTint="A6"/>
                <w:lang w:val="es-ES"/>
              </w:rPr>
            </w:pPr>
            <w:r w:rsidRPr="00202F5C">
              <w:rPr>
                <w:rFonts w:ascii="Arial" w:hAnsi="Arial" w:cs="Arial"/>
                <w:color w:val="404040" w:themeColor="text1" w:themeTint="BF"/>
                <w:lang w:val="es-ES"/>
              </w:rPr>
              <w:t xml:space="preserve">Por favor, añada cualquier información relevante para la evaluación de esta área </w:t>
            </w:r>
            <w:r w:rsidRPr="00202F5C">
              <w:rPr>
                <w:rFonts w:ascii="Arial" w:hAnsi="Arial" w:cs="Arial"/>
                <w:i/>
                <w:iCs/>
                <w:color w:val="595959" w:themeColor="text1" w:themeTint="A6"/>
                <w:lang w:val="es-ES"/>
              </w:rPr>
              <w:t>(límite de 100 palabras)</w:t>
            </w:r>
            <w:r w:rsidRPr="00202F5C">
              <w:rPr>
                <w:rFonts w:ascii="Arial" w:hAnsi="Arial" w:cs="Arial"/>
                <w:color w:val="595959" w:themeColor="text1" w:themeTint="A6"/>
                <w:lang w:val="es-ES"/>
              </w:rPr>
              <w:t>: *</w:t>
            </w:r>
          </w:p>
          <w:p w14:paraId="719BB2F8" w14:textId="77777777" w:rsidR="00F31A63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432D7238" w14:textId="41839FF1" w:rsidR="00F31A63" w:rsidRDefault="00F31A63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  <w:r w:rsidRPr="009F5F02"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  <w:t>Escriba aquí</w:t>
            </w:r>
          </w:p>
          <w:p w14:paraId="4EB0CB77" w14:textId="77777777" w:rsidR="009C3AED" w:rsidRPr="009F5F02" w:rsidRDefault="009C3AED" w:rsidP="00F31A63">
            <w:pPr>
              <w:spacing w:line="276" w:lineRule="auto"/>
              <w:jc w:val="both"/>
              <w:rPr>
                <w:rFonts w:ascii="Arial" w:hAnsi="Arial" w:cs="Arial"/>
                <w:i/>
                <w:iCs/>
                <w:color w:val="6E6E6E" w:themeColor="background2" w:themeShade="80"/>
                <w:lang w:val="es-ES"/>
              </w:rPr>
            </w:pPr>
          </w:p>
          <w:p w14:paraId="5C0CA89E" w14:textId="47CCEB1D" w:rsidR="00EA537E" w:rsidRPr="00F31A63" w:rsidRDefault="00EA537E" w:rsidP="00F31A63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66EA087F" w14:textId="77777777" w:rsidR="0037252D" w:rsidRPr="007F2A55" w:rsidRDefault="0037252D" w:rsidP="00265F81">
      <w:pPr>
        <w:pStyle w:val="GlossaryBiblio"/>
        <w:spacing w:line="360" w:lineRule="auto"/>
        <w:ind w:left="0" w:right="-8" w:firstLine="0"/>
        <w:rPr>
          <w:b/>
          <w:bCs/>
          <w:lang w:val="es-ES"/>
        </w:rPr>
      </w:pPr>
    </w:p>
    <w:p w14:paraId="5AD21A2D" w14:textId="4EE62465" w:rsidR="00525EA4" w:rsidRPr="001710FD" w:rsidRDefault="00163813" w:rsidP="009C0D88">
      <w:pPr>
        <w:pStyle w:val="GlossaryBiblio"/>
        <w:spacing w:line="360" w:lineRule="auto"/>
        <w:ind w:left="0" w:right="-8"/>
        <w:rPr>
          <w:b/>
          <w:bCs/>
          <w:color w:val="816200" w:themeColor="accent5" w:themeShade="80"/>
          <w:sz w:val="22"/>
          <w:szCs w:val="22"/>
        </w:rPr>
      </w:pPr>
      <w:proofErr w:type="spellStart"/>
      <w:r w:rsidRPr="001710FD">
        <w:rPr>
          <w:b/>
          <w:bCs/>
          <w:color w:val="816200" w:themeColor="accent5" w:themeShade="80"/>
          <w:sz w:val="22"/>
          <w:szCs w:val="22"/>
        </w:rPr>
        <w:t>Edición</w:t>
      </w:r>
      <w:proofErr w:type="spellEnd"/>
      <w:r w:rsidRPr="001710FD">
        <w:rPr>
          <w:b/>
          <w:bCs/>
          <w:color w:val="816200" w:themeColor="accent5" w:themeShade="80"/>
          <w:sz w:val="22"/>
          <w:szCs w:val="22"/>
        </w:rPr>
        <w:t xml:space="preserve"> </w:t>
      </w:r>
      <w:r w:rsidR="009C3AED" w:rsidRPr="001710FD">
        <w:rPr>
          <w:b/>
          <w:bCs/>
          <w:color w:val="816200" w:themeColor="accent5" w:themeShade="80"/>
          <w:sz w:val="22"/>
          <w:szCs w:val="22"/>
        </w:rPr>
        <w:t>202</w:t>
      </w:r>
      <w:r w:rsidR="009C3AED">
        <w:rPr>
          <w:b/>
          <w:bCs/>
          <w:color w:val="816200" w:themeColor="accent5" w:themeShade="80"/>
          <w:sz w:val="22"/>
          <w:szCs w:val="22"/>
        </w:rPr>
        <w:t>4</w:t>
      </w:r>
      <w:r w:rsidR="009C3AED" w:rsidRPr="001710FD">
        <w:rPr>
          <w:b/>
          <w:bCs/>
          <w:color w:val="816200" w:themeColor="accent5" w:themeShade="80"/>
          <w:sz w:val="22"/>
          <w:szCs w:val="22"/>
        </w:rPr>
        <w:t xml:space="preserve"> </w:t>
      </w:r>
    </w:p>
    <w:p w14:paraId="6460B7D2" w14:textId="3BB07E4B" w:rsidR="00C3708F" w:rsidRPr="001710FD" w:rsidRDefault="009C3AED" w:rsidP="009C0D88">
      <w:pPr>
        <w:pStyle w:val="GlossaryBiblio"/>
        <w:spacing w:line="360" w:lineRule="auto"/>
        <w:ind w:left="0" w:right="-8"/>
        <w:rPr>
          <w:b/>
          <w:color w:val="816200" w:themeColor="accent5" w:themeShade="80"/>
          <w:sz w:val="22"/>
          <w:szCs w:val="22"/>
        </w:rPr>
      </w:pPr>
      <w:r>
        <w:rPr>
          <w:b/>
          <w:bCs/>
          <w:color w:val="816200" w:themeColor="accent5" w:themeShade="80"/>
          <w:sz w:val="22"/>
          <w:szCs w:val="22"/>
        </w:rPr>
        <w:t>Enero</w:t>
      </w:r>
      <w:r w:rsidRPr="001710FD">
        <w:rPr>
          <w:b/>
          <w:bCs/>
          <w:color w:val="816200" w:themeColor="accent5" w:themeShade="80"/>
          <w:sz w:val="22"/>
          <w:szCs w:val="22"/>
        </w:rPr>
        <w:t xml:space="preserve"> 202</w:t>
      </w:r>
      <w:r>
        <w:rPr>
          <w:b/>
          <w:bCs/>
          <w:color w:val="816200" w:themeColor="accent5" w:themeShade="80"/>
          <w:sz w:val="22"/>
          <w:szCs w:val="22"/>
        </w:rPr>
        <w:t>4</w:t>
      </w:r>
    </w:p>
    <w:p w14:paraId="1C92E936" w14:textId="34DBAF50" w:rsidR="00C3708F" w:rsidRPr="0037252D" w:rsidRDefault="00C3708F" w:rsidP="00265F81">
      <w:pPr>
        <w:pStyle w:val="GlossaryBiblio"/>
        <w:spacing w:line="360" w:lineRule="auto"/>
        <w:ind w:left="0" w:right="-8" w:firstLine="0"/>
        <w:rPr>
          <w:b/>
          <w:bCs/>
          <w:sz w:val="22"/>
          <w:szCs w:val="22"/>
        </w:rPr>
        <w:sectPr w:rsidR="00C3708F" w:rsidRPr="0037252D" w:rsidSect="00920500">
          <w:pgSz w:w="11900" w:h="16840"/>
          <w:pgMar w:top="1701" w:right="1418" w:bottom="1418" w:left="1418" w:header="720" w:footer="720" w:gutter="0"/>
          <w:pgNumType w:start="1"/>
          <w:cols w:space="720"/>
          <w:titlePg/>
        </w:sectPr>
      </w:pPr>
    </w:p>
    <w:p w14:paraId="73FF641C" w14:textId="61DB1428" w:rsidR="00760BCF" w:rsidRDefault="00CE60C3" w:rsidP="00265F81">
      <w:pPr>
        <w:pStyle w:val="GlossaryBiblio"/>
        <w:spacing w:line="360" w:lineRule="auto"/>
        <w:ind w:right="-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5C5DFA0C" wp14:editId="06FFE15E">
                <wp:simplePos x="0" y="0"/>
                <wp:positionH relativeFrom="page">
                  <wp:align>right</wp:align>
                </wp:positionH>
                <wp:positionV relativeFrom="paragraph">
                  <wp:posOffset>-1070610</wp:posOffset>
                </wp:positionV>
                <wp:extent cx="7658100" cy="10774680"/>
                <wp:effectExtent l="0" t="0" r="0" b="7620"/>
                <wp:wrapNone/>
                <wp:docPr id="15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58100" cy="1077468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8B65C3C" w14:textId="77777777" w:rsidR="008A00F5" w:rsidRPr="00FA7204" w:rsidRDefault="008A00F5" w:rsidP="00FA7204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5DFA0C" id="Rectangle 1" o:spid="_x0000_s1032" style="position:absolute;left:0;text-align:left;margin-left:551.8pt;margin-top:-84.3pt;width:603pt;height:848.4pt;z-index:-251658239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" fillcolor="#c19300 [2408]" stroked="f" strokeweight="1pt">
                <v:textbox>
                  <w:txbxContent>
                    <w:p w14:paraId="28B65C3C" w14:textId="77777777" w:rsidR="008A00F5" w:rsidRPr="00FA7204" w:rsidRDefault="008A00F5" w:rsidP="00FA7204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27B06AE1" w14:textId="77777777" w:rsidR="00760BCF" w:rsidRPr="00760BCF" w:rsidRDefault="00760BCF" w:rsidP="00265F81">
      <w:pPr>
        <w:pStyle w:val="GlossaryBiblio"/>
        <w:spacing w:line="360" w:lineRule="auto"/>
      </w:pPr>
    </w:p>
    <w:p w14:paraId="3600F203" w14:textId="77777777" w:rsidR="004F5956" w:rsidRPr="00BE7A19" w:rsidRDefault="004F5956" w:rsidP="00E240CC">
      <w:pPr>
        <w:ind w:right="-8"/>
      </w:pPr>
    </w:p>
    <w:p w14:paraId="5D512060" w14:textId="77777777" w:rsidR="00215321" w:rsidRPr="00215321" w:rsidRDefault="00215321" w:rsidP="007B2323">
      <w:pPr>
        <w:ind w:right="-8"/>
      </w:pPr>
    </w:p>
    <w:p w14:paraId="0C53E110" w14:textId="66E9B2B5" w:rsidR="003C3CC5" w:rsidRPr="00215321" w:rsidRDefault="008B5DB4">
      <w:pPr>
        <w:ind w:right="-8"/>
      </w:pPr>
      <w:r>
        <w:rPr>
          <w:noProof/>
        </w:rPr>
        <w:drawing>
          <wp:anchor distT="0" distB="0" distL="114300" distR="114300" simplePos="0" relativeHeight="251663370" behindDoc="1" locked="0" layoutInCell="1" allowOverlap="1" wp14:anchorId="5BADC97F" wp14:editId="74196231">
            <wp:simplePos x="0" y="0"/>
            <wp:positionH relativeFrom="margin">
              <wp:align>center</wp:align>
            </wp:positionH>
            <wp:positionV relativeFrom="paragraph">
              <wp:posOffset>1223673</wp:posOffset>
            </wp:positionV>
            <wp:extent cx="4261550" cy="3013545"/>
            <wp:effectExtent l="0" t="0" r="0" b="0"/>
            <wp:wrapTight wrapText="bothSides">
              <wp:wrapPolygon edited="0">
                <wp:start x="4538" y="7784"/>
                <wp:lineTo x="4055" y="8330"/>
                <wp:lineTo x="3573" y="9560"/>
                <wp:lineTo x="3573" y="10242"/>
                <wp:lineTo x="2317" y="12427"/>
                <wp:lineTo x="2511" y="13656"/>
                <wp:lineTo x="13904" y="13656"/>
                <wp:lineTo x="17863" y="13383"/>
                <wp:lineTo x="18056" y="12427"/>
                <wp:lineTo x="18636" y="12427"/>
                <wp:lineTo x="19215" y="11745"/>
                <wp:lineTo x="19118" y="9696"/>
                <wp:lineTo x="18732" y="9286"/>
                <wp:lineTo x="16511" y="7784"/>
                <wp:lineTo x="4538" y="7784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1550" cy="301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8499F"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2BC2EF59" wp14:editId="28D8D5E9">
                <wp:simplePos x="0" y="0"/>
                <wp:positionH relativeFrom="margin">
                  <wp:align>center</wp:align>
                </wp:positionH>
                <wp:positionV relativeFrom="paragraph">
                  <wp:posOffset>4263528</wp:posOffset>
                </wp:positionV>
                <wp:extent cx="3474720" cy="3194685"/>
                <wp:effectExtent l="0" t="0" r="0" b="5715"/>
                <wp:wrapNone/>
                <wp:docPr id="1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74720" cy="31946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A92CCA" w14:textId="613DB70D" w:rsidR="008A00F5" w:rsidRDefault="008A00F5" w:rsidP="00924EF1">
                            <w:pPr>
                              <w:jc w:val="both"/>
                              <w:rPr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 xml:space="preserve">Con la visión de hacer del turismo una fuerza positiva para la transformación, el desarrollo rural y el bienestar de las comunidades, la iniciativa de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>Best Tourism Villages by UN</w:t>
                            </w:r>
                            <w:r w:rsidR="00E8499F"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 xml:space="preserve"> Tourism</w:t>
                            </w: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 xml:space="preserve"> pretende avanzar en el papel del turismo en la valoración y salvaguarda de los pueblos rurales junto con sus paisajes asociados, sistemas de conocimientos, diversidad biológica y cultural, valores y actividades locales.</w:t>
                            </w:r>
                          </w:p>
                          <w:p w14:paraId="7428051D" w14:textId="17A46217" w:rsidR="008A00F5" w:rsidRDefault="008A00F5" w:rsidP="00924EF1">
                            <w:pPr>
                              <w:jc w:val="both"/>
                              <w:rPr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 xml:space="preserve">La </w:t>
                            </w:r>
                            <w:r w:rsidR="00E8499F" w:rsidRPr="00202F5C"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>ONU Turismo -</w:t>
                            </w:r>
                            <w:r w:rsidR="00E8499F">
                              <w:rPr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>Organización Mundial del Turismo,</w:t>
                            </w: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 xml:space="preserve"> un organismo especializado de las Naciones </w:t>
                            </w:r>
                            <w:proofErr w:type="gramStart"/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>Unidas,</w:t>
                            </w:r>
                            <w:proofErr w:type="gramEnd"/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es-ES"/>
                              </w:rPr>
                              <w:t xml:space="preserve"> es la principal organización internacional con un papel decisivo y central en la promoción del desarrollo de un turismo responsable, sostenible y universalmente accesible. Sirve de foro mundial para cuestiones de política turística y de fuente práctica de conocimientos sobre el turismo. Sus miembros incluyen 160 países, 6 territorios, 2 observadores permanentes y más de 500 miembros afiliados.</w:t>
                            </w:r>
                          </w:p>
                          <w:p w14:paraId="263EEF57" w14:textId="77777777" w:rsidR="008A00F5" w:rsidRPr="00924EF1" w:rsidRDefault="008A00F5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C2EF59" id="Text Box 12" o:spid="_x0000_s1030" type="#_x0000_t202" style="position:absolute;margin-left:0;margin-top:335.7pt;width:273.6pt;height:251.55pt;z-index:2516582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" filled="f" stroked="f" strokeweight=".5pt">
                <v:textbox>
                  <w:txbxContent>
                    <w:p w14:paraId="0BA92CCA" w14:textId="613DB70D" w:rsidR="008A00F5" w:rsidRDefault="008A00F5" w:rsidP="00924EF1">
                      <w:pPr>
                        <w:jc w:val="both"/>
                        <w:rPr>
                          <w:color w:val="FFFFFF" w:themeColor="background1"/>
                          <w:sz w:val="18"/>
                          <w:szCs w:val="18"/>
                          <w:lang w:val="es-ES"/>
                        </w:rPr>
                      </w:pPr>
                      <w:r>
                        <w:rPr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 xml:space="preserve">Con la visión de hacer del turismo una fuerza positiva para la transformación, el desarrollo rural y el bienestar de las comunidades, la iniciativa de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>Best Tourism Villages by UN</w:t>
                      </w:r>
                      <w:r w:rsidR="00E8499F"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 xml:space="preserve"> Tourism</w:t>
                      </w:r>
                      <w:r>
                        <w:rPr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 xml:space="preserve"> pretende avanzar en el papel del turismo en la valoración y salvaguarda de los pueblos rurales junto con sus paisajes asociados, sistemas de conocimientos, diversidad biológica y cultural, valores y actividades locales.</w:t>
                      </w:r>
                    </w:p>
                    <w:p w14:paraId="7428051D" w14:textId="17A46217" w:rsidR="008A00F5" w:rsidRDefault="008A00F5" w:rsidP="00924EF1">
                      <w:pPr>
                        <w:jc w:val="both"/>
                        <w:rPr>
                          <w:color w:val="FFFFFF" w:themeColor="background1"/>
                          <w:sz w:val="18"/>
                          <w:szCs w:val="18"/>
                          <w:lang w:val="es-ES"/>
                        </w:rPr>
                      </w:pPr>
                      <w:r>
                        <w:rPr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 xml:space="preserve">La </w:t>
                      </w:r>
                      <w:r w:rsidR="00E8499F" w:rsidRPr="00202F5C"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>ONU Turismo -</w:t>
                      </w:r>
                      <w:r w:rsidR="00E8499F">
                        <w:rPr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>Organización Mundial del Turismo,</w:t>
                      </w:r>
                      <w:r>
                        <w:rPr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 xml:space="preserve"> un organismo especializado de las Naciones </w:t>
                      </w:r>
                      <w:proofErr w:type="gramStart"/>
                      <w:r>
                        <w:rPr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>Unidas,</w:t>
                      </w:r>
                      <w:proofErr w:type="gramEnd"/>
                      <w:r>
                        <w:rPr>
                          <w:color w:val="FFFFFF" w:themeColor="background1"/>
                          <w:sz w:val="18"/>
                          <w:szCs w:val="18"/>
                          <w:lang w:val="es-ES"/>
                        </w:rPr>
                        <w:t xml:space="preserve"> es la principal organización internacional con un papel decisivo y central en la promoción del desarrollo de un turismo responsable, sostenible y universalmente accesible. Sirve de foro mundial para cuestiones de política turística y de fuente práctica de conocimientos sobre el turismo. Sus miembros incluyen 160 países, 6 territorios, 2 observadores permanentes y más de 500 miembros afiliados.</w:t>
                      </w:r>
                    </w:p>
                    <w:p w14:paraId="263EEF57" w14:textId="77777777" w:rsidR="008A00F5" w:rsidRPr="00924EF1" w:rsidRDefault="008A00F5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3C3CC5" w:rsidRPr="00215321" w:rsidSect="00920500">
      <w:type w:val="nextColumn"/>
      <w:pgSz w:w="11900" w:h="16840"/>
      <w:pgMar w:top="1701" w:right="1418" w:bottom="1418" w:left="1418" w:header="851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A54715" w14:textId="77777777" w:rsidR="00920500" w:rsidRDefault="00920500" w:rsidP="005F2E01">
      <w:pPr>
        <w:spacing w:after="0" w:line="240" w:lineRule="auto"/>
      </w:pPr>
      <w:r>
        <w:separator/>
      </w:r>
    </w:p>
    <w:p w14:paraId="0BA4BB7C" w14:textId="77777777" w:rsidR="00920500" w:rsidRDefault="00920500"/>
  </w:endnote>
  <w:endnote w:type="continuationSeparator" w:id="0">
    <w:p w14:paraId="643762F5" w14:textId="77777777" w:rsidR="00920500" w:rsidRDefault="00920500" w:rsidP="005F2E01">
      <w:pPr>
        <w:spacing w:after="0" w:line="240" w:lineRule="auto"/>
      </w:pPr>
      <w:r>
        <w:continuationSeparator/>
      </w:r>
    </w:p>
    <w:p w14:paraId="3BDC4764" w14:textId="77777777" w:rsidR="00920500" w:rsidRDefault="00920500"/>
  </w:endnote>
  <w:endnote w:type="continuationNotice" w:id="1">
    <w:p w14:paraId="2F4740D0" w14:textId="77777777" w:rsidR="00920500" w:rsidRDefault="0092050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GMinchoB">
    <w:altName w:val="Yu Gothic"/>
    <w:panose1 w:val="00000000000000000000"/>
    <w:charset w:val="80"/>
    <w:family w:val="roman"/>
    <w:notTrueType/>
    <w:pitch w:val="default"/>
  </w:font>
  <w:font w:name="Times New Roman (Headings CS)">
    <w:altName w:val="Times New Roman"/>
    <w:charset w:val="00"/>
    <w:family w:val="roman"/>
    <w:pitch w:val="default"/>
  </w:font>
  <w:font w:name="cambr">
    <w:altName w:val="Cambria"/>
    <w:charset w:val="00"/>
    <w:family w:val="roman"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BCACD" w14:textId="77777777" w:rsidR="008A00F5" w:rsidRDefault="008A00F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7A2008D7" w14:textId="77777777" w:rsidR="008A00F5" w:rsidRDefault="008A00F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AA5AD" w14:textId="1B1D5EAE" w:rsidR="008A00F5" w:rsidRPr="006351A0" w:rsidRDefault="008A00F5" w:rsidP="006351A0">
    <w:pPr>
      <w:pStyle w:val="Piedepgina"/>
      <w:tabs>
        <w:tab w:val="clear" w:pos="284"/>
        <w:tab w:val="clear" w:pos="851"/>
        <w:tab w:val="clear" w:pos="1134"/>
        <w:tab w:val="clear" w:pos="1701"/>
        <w:tab w:val="clear" w:pos="2268"/>
        <w:tab w:val="clear" w:pos="2835"/>
        <w:tab w:val="clear" w:pos="4513"/>
      </w:tabs>
      <w:ind w:left="0" w:firstLine="0"/>
      <w:rPr>
        <w:color w:val="A5A5A5" w:themeColor="background2" w:themeShade="BF"/>
        <w:lang w:val="en-US"/>
      </w:rPr>
    </w:pPr>
    <w:r w:rsidRPr="006351A0">
      <w:rPr>
        <w:color w:val="A5A5A5" w:themeColor="background2" w:themeShade="BF"/>
        <w:lang w:val="en-US"/>
      </w:rPr>
      <w:t xml:space="preserve">Last modified: </w:t>
    </w:r>
    <w:r w:rsidRPr="006351A0">
      <w:rPr>
        <w:color w:val="A5A5A5" w:themeColor="background2" w:themeShade="BF"/>
        <w:lang w:val="es-ES"/>
      </w:rPr>
      <w:fldChar w:fldCharType="begin"/>
    </w:r>
    <w:r w:rsidRPr="006351A0">
      <w:rPr>
        <w:color w:val="A5A5A5" w:themeColor="background2" w:themeShade="BF"/>
      </w:rPr>
      <w:instrText xml:space="preserve"> DATE \@ "d MMMM yyyy" </w:instrText>
    </w:r>
    <w:r w:rsidRPr="006351A0">
      <w:rPr>
        <w:color w:val="A5A5A5" w:themeColor="background2" w:themeShade="BF"/>
        <w:lang w:val="es-ES"/>
      </w:rPr>
      <w:fldChar w:fldCharType="separate"/>
    </w:r>
    <w:r w:rsidR="00417B88">
      <w:rPr>
        <w:noProof/>
        <w:color w:val="A5A5A5" w:themeColor="background2" w:themeShade="BF"/>
      </w:rPr>
      <w:t>16 February 2024</w:t>
    </w:r>
    <w:r w:rsidRPr="006351A0">
      <w:rPr>
        <w:color w:val="A5A5A5" w:themeColor="background2" w:themeShade="BF"/>
        <w:lang w:val="es-ES"/>
      </w:rPr>
      <w:fldChar w:fldCharType="end"/>
    </w:r>
    <w:r w:rsidRPr="006351A0">
      <w:rPr>
        <w:color w:val="A5A5A5" w:themeColor="background2" w:themeShade="BF"/>
      </w:rPr>
      <w:tab/>
      <w:t xml:space="preserve">© </w:t>
    </w:r>
    <w:r w:rsidR="009C3AED" w:rsidRPr="006351A0">
      <w:rPr>
        <w:color w:val="A5A5A5" w:themeColor="background2" w:themeShade="BF"/>
      </w:rPr>
      <w:t>202</w:t>
    </w:r>
    <w:r w:rsidR="009C3AED">
      <w:rPr>
        <w:color w:val="A5A5A5" w:themeColor="background2" w:themeShade="BF"/>
      </w:rPr>
      <w:t>4</w:t>
    </w:r>
    <w:r w:rsidRPr="006351A0">
      <w:rPr>
        <w:color w:val="A5A5A5" w:themeColor="background2" w:themeShade="BF"/>
      </w:rPr>
      <w:t xml:space="preserve">, </w:t>
    </w:r>
    <w:r w:rsidR="009C3AED">
      <w:rPr>
        <w:color w:val="A5A5A5" w:themeColor="background2" w:themeShade="BF"/>
      </w:rPr>
      <w:t>ONU Turismo</w:t>
    </w:r>
    <w:r w:rsidRPr="006351A0">
      <w:rPr>
        <w:color w:val="A5A5A5" w:themeColor="background2" w:themeShade="BF"/>
      </w:rPr>
      <w:t xml:space="preserve">. </w:t>
    </w:r>
    <w:r w:rsidR="009C3AED">
      <w:rPr>
        <w:color w:val="A5A5A5" w:themeColor="background2" w:themeShade="BF"/>
      </w:rPr>
      <w:t xml:space="preserve">Derechos </w:t>
    </w:r>
    <w:proofErr w:type="spellStart"/>
    <w:r w:rsidR="009C3AED">
      <w:rPr>
        <w:color w:val="A5A5A5" w:themeColor="background2" w:themeShade="BF"/>
      </w:rPr>
      <w:t>reservados</w:t>
    </w:r>
    <w:proofErr w:type="spellEnd"/>
    <w:r w:rsidRPr="006351A0">
      <w:rPr>
        <w:color w:val="A5A5A5" w:themeColor="background2" w:themeShade="BF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1C846" w14:textId="77777777" w:rsidR="00920500" w:rsidRDefault="00920500" w:rsidP="005F2E01">
      <w:pPr>
        <w:spacing w:after="0" w:line="240" w:lineRule="auto"/>
      </w:pPr>
      <w:r>
        <w:separator/>
      </w:r>
    </w:p>
    <w:p w14:paraId="555CE2DF" w14:textId="77777777" w:rsidR="00920500" w:rsidRDefault="00920500"/>
  </w:footnote>
  <w:footnote w:type="continuationSeparator" w:id="0">
    <w:p w14:paraId="0F8B267E" w14:textId="77777777" w:rsidR="00920500" w:rsidRDefault="00920500" w:rsidP="005F2E01">
      <w:pPr>
        <w:spacing w:after="0" w:line="240" w:lineRule="auto"/>
      </w:pPr>
      <w:r>
        <w:continuationSeparator/>
      </w:r>
    </w:p>
    <w:p w14:paraId="68506319" w14:textId="77777777" w:rsidR="00920500" w:rsidRDefault="00920500"/>
  </w:footnote>
  <w:footnote w:type="continuationNotice" w:id="1">
    <w:p w14:paraId="066BE659" w14:textId="77777777" w:rsidR="00920500" w:rsidRDefault="0092050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8D028" w14:textId="2E79BA73" w:rsidR="008A00F5" w:rsidRPr="001710FD" w:rsidRDefault="008A00F5" w:rsidP="00881C80">
    <w:pPr>
      <w:tabs>
        <w:tab w:val="left" w:pos="426"/>
        <w:tab w:val="left" w:pos="851"/>
        <w:tab w:val="right" w:pos="9064"/>
      </w:tabs>
      <w:ind w:right="-8" w:firstLine="426"/>
      <w:rPr>
        <w:rFonts w:cs="Times New Roman (Body CS)"/>
        <w:b/>
        <w:bCs/>
        <w:color w:val="816200" w:themeColor="accent5" w:themeShade="80"/>
        <w:spacing w:val="12"/>
        <w:kern w:val="4"/>
        <w:sz w:val="18"/>
        <w:szCs w:val="18"/>
        <w:lang w:val="en-US"/>
      </w:rPr>
    </w:pPr>
    <w:r w:rsidRPr="001710FD">
      <w:rPr>
        <w:rFonts w:cs="Times New Roman (Body CS)"/>
        <w:b/>
        <w:bCs/>
        <w:color w:val="816200" w:themeColor="accent5" w:themeShade="80"/>
        <w:spacing w:val="12"/>
        <w:kern w:val="4"/>
        <w:sz w:val="18"/>
        <w:szCs w:val="18"/>
        <w:lang w:val="en-US"/>
      </w:rPr>
      <w:t>|</w:t>
    </w:r>
    <w:r w:rsidRPr="001710FD">
      <w:rPr>
        <w:rFonts w:cs="Times New Roman (Body CS)"/>
        <w:b/>
        <w:bCs/>
        <w:color w:val="816200" w:themeColor="accent5" w:themeShade="80"/>
        <w:spacing w:val="12"/>
        <w:kern w:val="4"/>
        <w:sz w:val="18"/>
        <w:szCs w:val="18"/>
        <w:lang w:val="en-US"/>
      </w:rPr>
      <w:tab/>
    </w:r>
    <w:r w:rsidRPr="001710FD">
      <w:rPr>
        <w:rFonts w:cs="Times New Roman (Body CS)"/>
        <w:color w:val="816200" w:themeColor="accent5" w:themeShade="80"/>
        <w:spacing w:val="12"/>
        <w:kern w:val="4"/>
        <w:sz w:val="18"/>
        <w:szCs w:val="18"/>
        <w:lang w:val="en-US"/>
      </w:rPr>
      <w:t xml:space="preserve">Best Tourism Villages by </w:t>
    </w:r>
    <w:r w:rsidR="0058309F" w:rsidRPr="001710FD">
      <w:rPr>
        <w:rFonts w:cs="Times New Roman (Body CS)"/>
        <w:color w:val="816200" w:themeColor="accent5" w:themeShade="80"/>
        <w:spacing w:val="12"/>
        <w:kern w:val="4"/>
        <w:sz w:val="18"/>
        <w:szCs w:val="18"/>
        <w:lang w:val="en-US"/>
      </w:rPr>
      <w:t>UN</w:t>
    </w:r>
    <w:r w:rsidR="0058309F">
      <w:rPr>
        <w:rFonts w:cs="Times New Roman (Body CS)"/>
        <w:color w:val="816200" w:themeColor="accent5" w:themeShade="80"/>
        <w:spacing w:val="12"/>
        <w:kern w:val="4"/>
        <w:sz w:val="18"/>
        <w:szCs w:val="18"/>
        <w:lang w:val="en-US"/>
      </w:rPr>
      <w:t xml:space="preserve"> Tourism</w:t>
    </w:r>
    <w:r w:rsidRPr="001710FD">
      <w:rPr>
        <w:rFonts w:cs="Times New Roman (Body CS)"/>
        <w:b/>
        <w:bCs/>
        <w:color w:val="816200" w:themeColor="accent5" w:themeShade="80"/>
        <w:spacing w:val="12"/>
        <w:kern w:val="4"/>
        <w:sz w:val="18"/>
        <w:szCs w:val="18"/>
        <w:lang w:val="en-US"/>
      </w:rPr>
      <w:tab/>
    </w:r>
    <w:proofErr w:type="spellStart"/>
    <w:r w:rsidRPr="001710FD">
      <w:rPr>
        <w:rFonts w:cs="Times New Roman (Body CS)"/>
        <w:b/>
        <w:bCs/>
        <w:color w:val="816200" w:themeColor="accent5" w:themeShade="80"/>
        <w:spacing w:val="12"/>
        <w:kern w:val="4"/>
        <w:sz w:val="18"/>
        <w:szCs w:val="18"/>
        <w:lang w:val="en-US"/>
      </w:rPr>
      <w:t>Documento</w:t>
    </w:r>
    <w:proofErr w:type="spellEnd"/>
    <w:r w:rsidRPr="001710FD">
      <w:rPr>
        <w:rFonts w:cs="Times New Roman (Body CS)"/>
        <w:b/>
        <w:bCs/>
        <w:color w:val="816200" w:themeColor="accent5" w:themeShade="80"/>
        <w:spacing w:val="12"/>
        <w:kern w:val="4"/>
        <w:sz w:val="18"/>
        <w:szCs w:val="18"/>
        <w:lang w:val="en-US"/>
      </w:rPr>
      <w:t xml:space="preserve"> de </w:t>
    </w:r>
    <w:proofErr w:type="spellStart"/>
    <w:r w:rsidRPr="001710FD">
      <w:rPr>
        <w:rFonts w:cs="Times New Roman (Body CS)"/>
        <w:b/>
        <w:bCs/>
        <w:color w:val="816200" w:themeColor="accent5" w:themeShade="80"/>
        <w:spacing w:val="12"/>
        <w:kern w:val="4"/>
        <w:sz w:val="18"/>
        <w:szCs w:val="18"/>
        <w:lang w:val="en-US"/>
      </w:rPr>
      <w:t>candidatura</w:t>
    </w:r>
    <w:proofErr w:type="spellEnd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03135" w14:textId="77777777" w:rsidR="008A00F5" w:rsidRPr="001710FD" w:rsidRDefault="008A00F5" w:rsidP="00B91990">
    <w:pPr>
      <w:framePr w:wrap="none" w:vAnchor="text" w:hAnchor="margin" w:y="1"/>
      <w:rPr>
        <w:rStyle w:val="Ttulo2Car"/>
        <w:rFonts w:cs="Times New Roman (Body CS)"/>
        <w:b w:val="0"/>
        <w:bCs/>
        <w:color w:val="816200" w:themeColor="accent5" w:themeShade="80"/>
        <w:spacing w:val="12"/>
        <w:kern w:val="4"/>
        <w:sz w:val="18"/>
        <w:szCs w:val="18"/>
      </w:rPr>
    </w:pPr>
    <w:r w:rsidRPr="001710FD">
      <w:rPr>
        <w:rStyle w:val="Ttulo2Car"/>
        <w:rFonts w:cs="Times New Roman (Body CS)"/>
        <w:b w:val="0"/>
        <w:bCs/>
        <w:color w:val="816200" w:themeColor="accent5" w:themeShade="80"/>
        <w:spacing w:val="12"/>
        <w:kern w:val="4"/>
        <w:sz w:val="18"/>
        <w:szCs w:val="18"/>
      </w:rPr>
      <w:fldChar w:fldCharType="begin"/>
    </w:r>
    <w:r w:rsidRPr="001710FD">
      <w:rPr>
        <w:rStyle w:val="Ttulo2Car"/>
        <w:rFonts w:cs="Times New Roman (Body CS)"/>
        <w:bCs/>
        <w:color w:val="816200" w:themeColor="accent5" w:themeShade="80"/>
        <w:spacing w:val="12"/>
        <w:kern w:val="4"/>
        <w:sz w:val="18"/>
        <w:szCs w:val="18"/>
      </w:rPr>
      <w:instrText xml:space="preserve"> PAGE </w:instrText>
    </w:r>
    <w:r w:rsidRPr="001710FD">
      <w:rPr>
        <w:rStyle w:val="Ttulo2Car"/>
        <w:rFonts w:cs="Times New Roman (Body CS)"/>
        <w:b w:val="0"/>
        <w:bCs/>
        <w:color w:val="816200" w:themeColor="accent5" w:themeShade="80"/>
        <w:spacing w:val="12"/>
        <w:kern w:val="4"/>
        <w:sz w:val="18"/>
        <w:szCs w:val="18"/>
      </w:rPr>
      <w:fldChar w:fldCharType="separate"/>
    </w:r>
    <w:r w:rsidRPr="001710FD">
      <w:rPr>
        <w:rStyle w:val="Ttulo2Car"/>
        <w:rFonts w:cs="Times New Roman (Body CS)"/>
        <w:bCs/>
        <w:noProof/>
        <w:color w:val="816200" w:themeColor="accent5" w:themeShade="80"/>
        <w:spacing w:val="12"/>
        <w:kern w:val="4"/>
        <w:sz w:val="18"/>
        <w:szCs w:val="18"/>
      </w:rPr>
      <w:t>3</w:t>
    </w:r>
    <w:r w:rsidRPr="001710FD">
      <w:rPr>
        <w:rStyle w:val="Ttulo2Car"/>
        <w:rFonts w:cs="Times New Roman (Body CS)"/>
        <w:b w:val="0"/>
        <w:bCs/>
        <w:color w:val="816200" w:themeColor="accent5" w:themeShade="80"/>
        <w:spacing w:val="12"/>
        <w:kern w:val="4"/>
        <w:sz w:val="18"/>
        <w:szCs w:val="18"/>
      </w:rPr>
      <w:fldChar w:fldCharType="end"/>
    </w:r>
  </w:p>
  <w:p w14:paraId="4A1CA701" w14:textId="6DC514D9" w:rsidR="008A00F5" w:rsidRPr="001710FD" w:rsidRDefault="008A00F5" w:rsidP="002E2A98">
    <w:pPr>
      <w:tabs>
        <w:tab w:val="left" w:pos="851"/>
        <w:tab w:val="right" w:pos="9064"/>
      </w:tabs>
      <w:ind w:firstLine="360"/>
      <w:rPr>
        <w:rFonts w:cs="Times New Roman (Body CS)"/>
        <w:color w:val="816200" w:themeColor="accent5" w:themeShade="80"/>
        <w:spacing w:val="12"/>
        <w:kern w:val="4"/>
        <w:sz w:val="18"/>
        <w:szCs w:val="18"/>
        <w:lang w:val="en-US"/>
      </w:rPr>
    </w:pPr>
    <w:r w:rsidRPr="001710FD">
      <w:rPr>
        <w:rFonts w:cs="Times New Roman (Body CS)"/>
        <w:color w:val="816200" w:themeColor="accent5" w:themeShade="80"/>
        <w:spacing w:val="12"/>
        <w:kern w:val="4"/>
        <w:sz w:val="18"/>
        <w:szCs w:val="18"/>
        <w:lang w:val="en-US"/>
      </w:rPr>
      <w:t>|</w:t>
    </w:r>
    <w:r w:rsidRPr="001710FD">
      <w:rPr>
        <w:rFonts w:cs="Times New Roman (Body CS)"/>
        <w:color w:val="816200" w:themeColor="accent5" w:themeShade="80"/>
        <w:spacing w:val="12"/>
        <w:kern w:val="4"/>
        <w:sz w:val="18"/>
        <w:szCs w:val="18"/>
        <w:lang w:val="en-US"/>
      </w:rPr>
      <w:tab/>
      <w:t>Best Tourism Villages by UN</w:t>
    </w:r>
    <w:r w:rsidR="0058309F">
      <w:rPr>
        <w:rFonts w:cs="Times New Roman (Body CS)"/>
        <w:color w:val="816200" w:themeColor="accent5" w:themeShade="80"/>
        <w:spacing w:val="12"/>
        <w:kern w:val="4"/>
        <w:sz w:val="18"/>
        <w:szCs w:val="18"/>
        <w:lang w:val="en-US"/>
      </w:rPr>
      <w:t xml:space="preserve"> Tourism</w:t>
    </w:r>
    <w:r w:rsidRPr="001710FD">
      <w:rPr>
        <w:rFonts w:cs="Times New Roman (Body CS)"/>
        <w:color w:val="816200" w:themeColor="accent5" w:themeShade="80"/>
        <w:spacing w:val="12"/>
        <w:kern w:val="4"/>
        <w:sz w:val="18"/>
        <w:szCs w:val="18"/>
        <w:lang w:val="en-US"/>
      </w:rPr>
      <w:tab/>
    </w:r>
    <w:r w:rsidRPr="001710FD">
      <w:rPr>
        <w:rFonts w:cs="Times New Roman (Body CS)"/>
        <w:b/>
        <w:bCs/>
        <w:color w:val="816200" w:themeColor="accent5" w:themeShade="80"/>
        <w:spacing w:val="12"/>
        <w:kern w:val="4"/>
        <w:sz w:val="18"/>
        <w:szCs w:val="18"/>
        <w:lang w:val="en-US"/>
      </w:rPr>
      <w:t>Candidacy Document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80C09"/>
    <w:multiLevelType w:val="hybridMultilevel"/>
    <w:tmpl w:val="FFFFFFFF"/>
    <w:lvl w:ilvl="0" w:tplc="E7CACA3C">
      <w:start w:val="1"/>
      <w:numFmt w:val="lowerRoman"/>
      <w:lvlText w:val="%1)"/>
      <w:lvlJc w:val="left"/>
      <w:pPr>
        <w:ind w:left="720" w:hanging="360"/>
      </w:pPr>
    </w:lvl>
    <w:lvl w:ilvl="1" w:tplc="FDCE725A">
      <w:start w:val="1"/>
      <w:numFmt w:val="lowerLetter"/>
      <w:lvlText w:val="%2."/>
      <w:lvlJc w:val="left"/>
      <w:pPr>
        <w:ind w:left="1440" w:hanging="360"/>
      </w:pPr>
    </w:lvl>
    <w:lvl w:ilvl="2" w:tplc="43A44B78">
      <w:start w:val="1"/>
      <w:numFmt w:val="lowerRoman"/>
      <w:lvlText w:val="%3."/>
      <w:lvlJc w:val="right"/>
      <w:pPr>
        <w:ind w:left="2160" w:hanging="180"/>
      </w:pPr>
    </w:lvl>
    <w:lvl w:ilvl="3" w:tplc="BD865262">
      <w:start w:val="1"/>
      <w:numFmt w:val="decimal"/>
      <w:lvlText w:val="%4."/>
      <w:lvlJc w:val="left"/>
      <w:pPr>
        <w:ind w:left="2880" w:hanging="360"/>
      </w:pPr>
    </w:lvl>
    <w:lvl w:ilvl="4" w:tplc="ECD2E032">
      <w:start w:val="1"/>
      <w:numFmt w:val="lowerLetter"/>
      <w:lvlText w:val="%5."/>
      <w:lvlJc w:val="left"/>
      <w:pPr>
        <w:ind w:left="3600" w:hanging="360"/>
      </w:pPr>
    </w:lvl>
    <w:lvl w:ilvl="5" w:tplc="6116F6DA">
      <w:start w:val="1"/>
      <w:numFmt w:val="lowerRoman"/>
      <w:lvlText w:val="%6."/>
      <w:lvlJc w:val="right"/>
      <w:pPr>
        <w:ind w:left="4320" w:hanging="180"/>
      </w:pPr>
    </w:lvl>
    <w:lvl w:ilvl="6" w:tplc="BDA26690">
      <w:start w:val="1"/>
      <w:numFmt w:val="decimal"/>
      <w:lvlText w:val="%7."/>
      <w:lvlJc w:val="left"/>
      <w:pPr>
        <w:ind w:left="5040" w:hanging="360"/>
      </w:pPr>
    </w:lvl>
    <w:lvl w:ilvl="7" w:tplc="359AB41A">
      <w:start w:val="1"/>
      <w:numFmt w:val="lowerLetter"/>
      <w:lvlText w:val="%8."/>
      <w:lvlJc w:val="left"/>
      <w:pPr>
        <w:ind w:left="5760" w:hanging="360"/>
      </w:pPr>
    </w:lvl>
    <w:lvl w:ilvl="8" w:tplc="FD84544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433866"/>
    <w:multiLevelType w:val="hybridMultilevel"/>
    <w:tmpl w:val="68D2BD8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495C14"/>
    <w:multiLevelType w:val="hybridMultilevel"/>
    <w:tmpl w:val="8774E5D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1C928394">
      <w:start w:val="1"/>
      <w:numFmt w:val="decimal"/>
      <w:pStyle w:val="TDC1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761F31"/>
    <w:multiLevelType w:val="multilevel"/>
    <w:tmpl w:val="C888865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63703BD"/>
    <w:multiLevelType w:val="hybridMultilevel"/>
    <w:tmpl w:val="5430477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723B0"/>
    <w:multiLevelType w:val="hybridMultilevel"/>
    <w:tmpl w:val="9BF8FFE4"/>
    <w:lvl w:ilvl="0" w:tplc="2DDA5520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4E0153"/>
    <w:multiLevelType w:val="multilevel"/>
    <w:tmpl w:val="188C077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96E53F9"/>
    <w:multiLevelType w:val="hybridMultilevel"/>
    <w:tmpl w:val="1AFEF8EC"/>
    <w:lvl w:ilvl="0" w:tplc="A2040108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367F67"/>
    <w:multiLevelType w:val="multilevel"/>
    <w:tmpl w:val="CC4E7CE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E136752"/>
    <w:multiLevelType w:val="hybridMultilevel"/>
    <w:tmpl w:val="1FAA19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500CD9"/>
    <w:multiLevelType w:val="hybridMultilevel"/>
    <w:tmpl w:val="1AFEF8EC"/>
    <w:lvl w:ilvl="0" w:tplc="A2040108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0A660E"/>
    <w:multiLevelType w:val="hybridMultilevel"/>
    <w:tmpl w:val="E318A79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55335A"/>
    <w:multiLevelType w:val="hybridMultilevel"/>
    <w:tmpl w:val="F11C72D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F7192D"/>
    <w:multiLevelType w:val="multilevel"/>
    <w:tmpl w:val="09B83A2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23D1B97"/>
    <w:multiLevelType w:val="hybridMultilevel"/>
    <w:tmpl w:val="5ECAF2C4"/>
    <w:lvl w:ilvl="0" w:tplc="CD5850CE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F44540"/>
    <w:multiLevelType w:val="multilevel"/>
    <w:tmpl w:val="BF1AE90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6DD732F"/>
    <w:multiLevelType w:val="hybridMultilevel"/>
    <w:tmpl w:val="68D2BD8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492532"/>
    <w:multiLevelType w:val="multilevel"/>
    <w:tmpl w:val="35F428C2"/>
    <w:lvl w:ilvl="0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color w:val="404040" w:themeColor="text1" w:themeTint="BF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Arial" w:hAnsi="Arial" w:cs="Arial" w:hint="default"/>
        <w:color w:val="404040" w:themeColor="text1" w:themeTint="BF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hAnsi="Arial" w:cs="Arial" w:hint="default"/>
        <w:color w:val="404040" w:themeColor="text1" w:themeTint="BF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Arial" w:hAnsi="Arial" w:cs="Arial" w:hint="default"/>
        <w:color w:val="404040" w:themeColor="text1" w:themeTint="BF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Arial" w:hAnsi="Arial" w:cs="Arial" w:hint="default"/>
        <w:color w:val="404040" w:themeColor="text1" w:themeTint="BF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Arial" w:hAnsi="Arial" w:cs="Arial" w:hint="default"/>
        <w:color w:val="404040" w:themeColor="text1" w:themeTint="BF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Arial" w:hAnsi="Arial" w:cs="Arial" w:hint="default"/>
        <w:color w:val="404040" w:themeColor="text1" w:themeTint="BF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Arial" w:hAnsi="Arial" w:cs="Arial" w:hint="default"/>
        <w:color w:val="404040" w:themeColor="text1" w:themeTint="BF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Arial" w:hAnsi="Arial" w:cs="Arial" w:hint="default"/>
        <w:color w:val="404040" w:themeColor="text1" w:themeTint="BF"/>
      </w:rPr>
    </w:lvl>
  </w:abstractNum>
  <w:abstractNum w:abstractNumId="18" w15:restartNumberingAfterBreak="0">
    <w:nsid w:val="3EAD3130"/>
    <w:multiLevelType w:val="hybridMultilevel"/>
    <w:tmpl w:val="A516E856"/>
    <w:lvl w:ilvl="0" w:tplc="6498A0EA">
      <w:start w:val="10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 w:hint="default"/>
        <w:color w:val="404040" w:themeColor="text1" w:themeTint="BF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647B4A"/>
    <w:multiLevelType w:val="multilevel"/>
    <w:tmpl w:val="7318BB96"/>
    <w:lvl w:ilvl="0">
      <w:start w:val="1"/>
      <w:numFmt w:val="decimal"/>
      <w:pStyle w:val="Ttulo1"/>
      <w:lvlText w:val="%1."/>
      <w:lvlJc w:val="left"/>
      <w:pPr>
        <w:ind w:left="851" w:hanging="851"/>
      </w:pPr>
      <w:rPr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color w:val="816200" w:themeColor="accent5" w:themeShade="8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"/>
      <w:lvlJc w:val="left"/>
      <w:pPr>
        <w:ind w:left="860" w:hanging="8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0" w:hanging="8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501E52EC"/>
    <w:multiLevelType w:val="hybridMultilevel"/>
    <w:tmpl w:val="68D2BD8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8554E7"/>
    <w:multiLevelType w:val="hybridMultilevel"/>
    <w:tmpl w:val="5430477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0B57AC"/>
    <w:multiLevelType w:val="hybridMultilevel"/>
    <w:tmpl w:val="06CAD01C"/>
    <w:lvl w:ilvl="0" w:tplc="C5FAC1F2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8B4BD1"/>
    <w:multiLevelType w:val="hybridMultilevel"/>
    <w:tmpl w:val="F11C72D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795776"/>
    <w:multiLevelType w:val="multilevel"/>
    <w:tmpl w:val="FE4EBD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63DA6929"/>
    <w:multiLevelType w:val="hybridMultilevel"/>
    <w:tmpl w:val="F11C72D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280F5E"/>
    <w:multiLevelType w:val="hybridMultilevel"/>
    <w:tmpl w:val="7B2EF196"/>
    <w:lvl w:ilvl="0" w:tplc="E8129862">
      <w:start w:val="1"/>
      <w:numFmt w:val="decimal"/>
      <w:pStyle w:val="L2numberMainbody"/>
      <w:lvlText w:val="%1."/>
      <w:lvlJc w:val="left"/>
      <w:pPr>
        <w:tabs>
          <w:tab w:val="num" w:pos="1418"/>
        </w:tabs>
        <w:ind w:left="1418" w:hanging="567"/>
      </w:pPr>
      <w:rPr>
        <w:rFonts w:ascii="Cambria" w:hAnsi="Cambria" w:hint="default"/>
        <w:b w:val="0"/>
        <w:i w:val="0"/>
        <w:color w:val="0070C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5676D7"/>
    <w:multiLevelType w:val="hybridMultilevel"/>
    <w:tmpl w:val="F11C72D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FC466C"/>
    <w:multiLevelType w:val="multilevel"/>
    <w:tmpl w:val="ABDEE17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665A5568"/>
    <w:multiLevelType w:val="hybridMultilevel"/>
    <w:tmpl w:val="3F422EF8"/>
    <w:lvl w:ilvl="0" w:tplc="A2040108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A116D0"/>
    <w:multiLevelType w:val="hybridMultilevel"/>
    <w:tmpl w:val="FFFFFFFF"/>
    <w:lvl w:ilvl="0" w:tplc="D90E8A46">
      <w:start w:val="1"/>
      <w:numFmt w:val="lowerRoman"/>
      <w:lvlText w:val="%1)"/>
      <w:lvlJc w:val="left"/>
      <w:pPr>
        <w:ind w:left="720" w:hanging="360"/>
      </w:pPr>
    </w:lvl>
    <w:lvl w:ilvl="1" w:tplc="3CCE0DBA">
      <w:start w:val="1"/>
      <w:numFmt w:val="lowerLetter"/>
      <w:lvlText w:val="%2."/>
      <w:lvlJc w:val="left"/>
      <w:pPr>
        <w:ind w:left="1440" w:hanging="360"/>
      </w:pPr>
    </w:lvl>
    <w:lvl w:ilvl="2" w:tplc="025035A8">
      <w:start w:val="1"/>
      <w:numFmt w:val="lowerRoman"/>
      <w:lvlText w:val="%3."/>
      <w:lvlJc w:val="right"/>
      <w:pPr>
        <w:ind w:left="2160" w:hanging="180"/>
      </w:pPr>
    </w:lvl>
    <w:lvl w:ilvl="3" w:tplc="E968B760">
      <w:start w:val="1"/>
      <w:numFmt w:val="decimal"/>
      <w:lvlText w:val="%4."/>
      <w:lvlJc w:val="left"/>
      <w:pPr>
        <w:ind w:left="2880" w:hanging="360"/>
      </w:pPr>
    </w:lvl>
    <w:lvl w:ilvl="4" w:tplc="6DD896E8">
      <w:start w:val="1"/>
      <w:numFmt w:val="lowerLetter"/>
      <w:lvlText w:val="%5."/>
      <w:lvlJc w:val="left"/>
      <w:pPr>
        <w:ind w:left="3600" w:hanging="360"/>
      </w:pPr>
    </w:lvl>
    <w:lvl w:ilvl="5" w:tplc="BB0E82B4">
      <w:start w:val="1"/>
      <w:numFmt w:val="lowerRoman"/>
      <w:lvlText w:val="%6."/>
      <w:lvlJc w:val="right"/>
      <w:pPr>
        <w:ind w:left="4320" w:hanging="180"/>
      </w:pPr>
    </w:lvl>
    <w:lvl w:ilvl="6" w:tplc="B0A4128C">
      <w:start w:val="1"/>
      <w:numFmt w:val="decimal"/>
      <w:lvlText w:val="%7."/>
      <w:lvlJc w:val="left"/>
      <w:pPr>
        <w:ind w:left="5040" w:hanging="360"/>
      </w:pPr>
    </w:lvl>
    <w:lvl w:ilvl="7" w:tplc="CC2C2F6E">
      <w:start w:val="1"/>
      <w:numFmt w:val="lowerLetter"/>
      <w:lvlText w:val="%8."/>
      <w:lvlJc w:val="left"/>
      <w:pPr>
        <w:ind w:left="5760" w:hanging="360"/>
      </w:pPr>
    </w:lvl>
    <w:lvl w:ilvl="8" w:tplc="F9A0FB36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5121641"/>
    <w:multiLevelType w:val="multilevel"/>
    <w:tmpl w:val="CBD4325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780B1174"/>
    <w:multiLevelType w:val="hybridMultilevel"/>
    <w:tmpl w:val="F11C72D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DF31FF"/>
    <w:multiLevelType w:val="hybridMultilevel"/>
    <w:tmpl w:val="6CB4AB28"/>
    <w:lvl w:ilvl="0" w:tplc="3BF2FC16">
      <w:start w:val="1"/>
      <w:numFmt w:val="bullet"/>
      <w:pStyle w:val="L1bulletMainbody"/>
      <w:lvlText w:val=""/>
      <w:lvlJc w:val="left"/>
      <w:pPr>
        <w:tabs>
          <w:tab w:val="num" w:pos="1418"/>
        </w:tabs>
        <w:ind w:left="1418" w:hanging="567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0070C0"/>
        <w:sz w:val="22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376002">
    <w:abstractNumId w:val="26"/>
  </w:num>
  <w:num w:numId="2" w16cid:durableId="1194080641">
    <w:abstractNumId w:val="19"/>
  </w:num>
  <w:num w:numId="3" w16cid:durableId="28260433">
    <w:abstractNumId w:val="33"/>
  </w:num>
  <w:num w:numId="4" w16cid:durableId="667294266">
    <w:abstractNumId w:val="22"/>
  </w:num>
  <w:num w:numId="5" w16cid:durableId="2126653213">
    <w:abstractNumId w:val="2"/>
  </w:num>
  <w:num w:numId="6" w16cid:durableId="1733582165">
    <w:abstractNumId w:val="2"/>
  </w:num>
  <w:num w:numId="7" w16cid:durableId="2050958505">
    <w:abstractNumId w:val="29"/>
  </w:num>
  <w:num w:numId="8" w16cid:durableId="1807046941">
    <w:abstractNumId w:val="29"/>
  </w:num>
  <w:num w:numId="9" w16cid:durableId="146480658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8681625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7752232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81189677">
    <w:abstractNumId w:val="20"/>
  </w:num>
  <w:num w:numId="13" w16cid:durableId="20387740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94749820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58056157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95254314">
    <w:abstractNumId w:val="11"/>
  </w:num>
  <w:num w:numId="17" w16cid:durableId="2054231394">
    <w:abstractNumId w:val="25"/>
  </w:num>
  <w:num w:numId="18" w16cid:durableId="152532158">
    <w:abstractNumId w:val="12"/>
  </w:num>
  <w:num w:numId="19" w16cid:durableId="306011940">
    <w:abstractNumId w:val="16"/>
  </w:num>
  <w:num w:numId="20" w16cid:durableId="1889754335">
    <w:abstractNumId w:val="1"/>
  </w:num>
  <w:num w:numId="21" w16cid:durableId="141116383">
    <w:abstractNumId w:val="4"/>
  </w:num>
  <w:num w:numId="22" w16cid:durableId="218439735">
    <w:abstractNumId w:val="7"/>
  </w:num>
  <w:num w:numId="23" w16cid:durableId="1123109167">
    <w:abstractNumId w:val="30"/>
  </w:num>
  <w:num w:numId="24" w16cid:durableId="1701857207">
    <w:abstractNumId w:val="0"/>
  </w:num>
  <w:num w:numId="25" w16cid:durableId="1974359383">
    <w:abstractNumId w:val="18"/>
  </w:num>
  <w:num w:numId="26" w16cid:durableId="1877884517">
    <w:abstractNumId w:val="5"/>
  </w:num>
  <w:num w:numId="27" w16cid:durableId="1285623277">
    <w:abstractNumId w:val="14"/>
  </w:num>
  <w:num w:numId="28" w16cid:durableId="1270508084">
    <w:abstractNumId w:val="9"/>
  </w:num>
  <w:num w:numId="29" w16cid:durableId="628753624">
    <w:abstractNumId w:val="24"/>
  </w:num>
  <w:num w:numId="30" w16cid:durableId="564267275">
    <w:abstractNumId w:val="15"/>
  </w:num>
  <w:num w:numId="31" w16cid:durableId="763309071">
    <w:abstractNumId w:val="8"/>
  </w:num>
  <w:num w:numId="32" w16cid:durableId="921254826">
    <w:abstractNumId w:val="28"/>
  </w:num>
  <w:num w:numId="33" w16cid:durableId="822434702">
    <w:abstractNumId w:val="13"/>
  </w:num>
  <w:num w:numId="34" w16cid:durableId="1986935480">
    <w:abstractNumId w:val="31"/>
  </w:num>
  <w:num w:numId="35" w16cid:durableId="753280619">
    <w:abstractNumId w:val="6"/>
  </w:num>
  <w:num w:numId="36" w16cid:durableId="325671587">
    <w:abstractNumId w:val="17"/>
  </w:num>
  <w:num w:numId="37" w16cid:durableId="244339005">
    <w:abstractNumId w:val="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754"/>
    <w:rsid w:val="000025DD"/>
    <w:rsid w:val="00002FC9"/>
    <w:rsid w:val="00004C8B"/>
    <w:rsid w:val="00007327"/>
    <w:rsid w:val="00011988"/>
    <w:rsid w:val="000143BB"/>
    <w:rsid w:val="000162E0"/>
    <w:rsid w:val="000168FC"/>
    <w:rsid w:val="00016D1E"/>
    <w:rsid w:val="00020FB2"/>
    <w:rsid w:val="000237E6"/>
    <w:rsid w:val="00024C00"/>
    <w:rsid w:val="00025764"/>
    <w:rsid w:val="00027CC6"/>
    <w:rsid w:val="00030EF5"/>
    <w:rsid w:val="00035310"/>
    <w:rsid w:val="000405A7"/>
    <w:rsid w:val="00040B5A"/>
    <w:rsid w:val="00040F1E"/>
    <w:rsid w:val="00050158"/>
    <w:rsid w:val="00053D28"/>
    <w:rsid w:val="00063E64"/>
    <w:rsid w:val="00070975"/>
    <w:rsid w:val="00070E03"/>
    <w:rsid w:val="00071E34"/>
    <w:rsid w:val="0007399F"/>
    <w:rsid w:val="00080666"/>
    <w:rsid w:val="00080C0B"/>
    <w:rsid w:val="000810DC"/>
    <w:rsid w:val="0008277D"/>
    <w:rsid w:val="00082F1F"/>
    <w:rsid w:val="00085F35"/>
    <w:rsid w:val="00091512"/>
    <w:rsid w:val="00091B27"/>
    <w:rsid w:val="00096598"/>
    <w:rsid w:val="00096E05"/>
    <w:rsid w:val="000A051D"/>
    <w:rsid w:val="000A0C30"/>
    <w:rsid w:val="000A1485"/>
    <w:rsid w:val="000A3612"/>
    <w:rsid w:val="000A363A"/>
    <w:rsid w:val="000B0CA5"/>
    <w:rsid w:val="000B11FF"/>
    <w:rsid w:val="000B6B6F"/>
    <w:rsid w:val="000C14C7"/>
    <w:rsid w:val="000C1C81"/>
    <w:rsid w:val="000C34EF"/>
    <w:rsid w:val="000C7E2E"/>
    <w:rsid w:val="000D2003"/>
    <w:rsid w:val="000E0B65"/>
    <w:rsid w:val="000E3CFF"/>
    <w:rsid w:val="000E534E"/>
    <w:rsid w:val="000E5E50"/>
    <w:rsid w:val="000F2556"/>
    <w:rsid w:val="000F2F9E"/>
    <w:rsid w:val="000F7267"/>
    <w:rsid w:val="001032F2"/>
    <w:rsid w:val="00105C25"/>
    <w:rsid w:val="00106993"/>
    <w:rsid w:val="00106A32"/>
    <w:rsid w:val="001140B0"/>
    <w:rsid w:val="0011680F"/>
    <w:rsid w:val="00125747"/>
    <w:rsid w:val="0013089C"/>
    <w:rsid w:val="001314EF"/>
    <w:rsid w:val="00137D7D"/>
    <w:rsid w:val="00141232"/>
    <w:rsid w:val="00143CE6"/>
    <w:rsid w:val="00144A04"/>
    <w:rsid w:val="00150542"/>
    <w:rsid w:val="001520C9"/>
    <w:rsid w:val="0015625B"/>
    <w:rsid w:val="0015699B"/>
    <w:rsid w:val="00160AFB"/>
    <w:rsid w:val="00161469"/>
    <w:rsid w:val="00162110"/>
    <w:rsid w:val="00162F39"/>
    <w:rsid w:val="0016365C"/>
    <w:rsid w:val="00163813"/>
    <w:rsid w:val="00164FCE"/>
    <w:rsid w:val="001710FD"/>
    <w:rsid w:val="001722E5"/>
    <w:rsid w:val="0017489C"/>
    <w:rsid w:val="00176DBC"/>
    <w:rsid w:val="001802C8"/>
    <w:rsid w:val="001805EC"/>
    <w:rsid w:val="00182475"/>
    <w:rsid w:val="001824C9"/>
    <w:rsid w:val="00182724"/>
    <w:rsid w:val="00183833"/>
    <w:rsid w:val="00183C11"/>
    <w:rsid w:val="00187AE1"/>
    <w:rsid w:val="00191A2A"/>
    <w:rsid w:val="0019387B"/>
    <w:rsid w:val="00194FE8"/>
    <w:rsid w:val="00196927"/>
    <w:rsid w:val="001969BF"/>
    <w:rsid w:val="001A3722"/>
    <w:rsid w:val="001B0B8F"/>
    <w:rsid w:val="001B0C7D"/>
    <w:rsid w:val="001B0D69"/>
    <w:rsid w:val="001B182D"/>
    <w:rsid w:val="001B5AE1"/>
    <w:rsid w:val="001B7DA0"/>
    <w:rsid w:val="001C1560"/>
    <w:rsid w:val="001C45A9"/>
    <w:rsid w:val="001C6324"/>
    <w:rsid w:val="001C7FCF"/>
    <w:rsid w:val="001D41D8"/>
    <w:rsid w:val="001D6A41"/>
    <w:rsid w:val="001E2D85"/>
    <w:rsid w:val="001F2E6C"/>
    <w:rsid w:val="001F519F"/>
    <w:rsid w:val="001F6872"/>
    <w:rsid w:val="001F6FE3"/>
    <w:rsid w:val="00201665"/>
    <w:rsid w:val="00202F5C"/>
    <w:rsid w:val="002058F5"/>
    <w:rsid w:val="00207185"/>
    <w:rsid w:val="002106DA"/>
    <w:rsid w:val="00211E32"/>
    <w:rsid w:val="002143ED"/>
    <w:rsid w:val="00215321"/>
    <w:rsid w:val="002165EE"/>
    <w:rsid w:val="00216C76"/>
    <w:rsid w:val="0022046A"/>
    <w:rsid w:val="00220BAF"/>
    <w:rsid w:val="002223F5"/>
    <w:rsid w:val="00222598"/>
    <w:rsid w:val="00223334"/>
    <w:rsid w:val="0022339F"/>
    <w:rsid w:val="00226FF8"/>
    <w:rsid w:val="00227362"/>
    <w:rsid w:val="00227440"/>
    <w:rsid w:val="00227CF0"/>
    <w:rsid w:val="002304D4"/>
    <w:rsid w:val="002419F6"/>
    <w:rsid w:val="00243B5F"/>
    <w:rsid w:val="002449F9"/>
    <w:rsid w:val="00256135"/>
    <w:rsid w:val="00256DCB"/>
    <w:rsid w:val="00257591"/>
    <w:rsid w:val="0026208E"/>
    <w:rsid w:val="00263918"/>
    <w:rsid w:val="00263936"/>
    <w:rsid w:val="0026451A"/>
    <w:rsid w:val="00265F81"/>
    <w:rsid w:val="00266E80"/>
    <w:rsid w:val="00267835"/>
    <w:rsid w:val="002716F1"/>
    <w:rsid w:val="00274EEB"/>
    <w:rsid w:val="002803DF"/>
    <w:rsid w:val="002818A5"/>
    <w:rsid w:val="002833C3"/>
    <w:rsid w:val="00284698"/>
    <w:rsid w:val="00292A40"/>
    <w:rsid w:val="002937A8"/>
    <w:rsid w:val="00297A52"/>
    <w:rsid w:val="00297E3C"/>
    <w:rsid w:val="002A0138"/>
    <w:rsid w:val="002A08DA"/>
    <w:rsid w:val="002A2A65"/>
    <w:rsid w:val="002A430E"/>
    <w:rsid w:val="002A72A1"/>
    <w:rsid w:val="002B1E18"/>
    <w:rsid w:val="002B5761"/>
    <w:rsid w:val="002B685A"/>
    <w:rsid w:val="002C0AE1"/>
    <w:rsid w:val="002C326F"/>
    <w:rsid w:val="002C3C51"/>
    <w:rsid w:val="002D3015"/>
    <w:rsid w:val="002D3A33"/>
    <w:rsid w:val="002D60D0"/>
    <w:rsid w:val="002D6FF7"/>
    <w:rsid w:val="002E0DCA"/>
    <w:rsid w:val="002E2989"/>
    <w:rsid w:val="002E2A98"/>
    <w:rsid w:val="002E66D5"/>
    <w:rsid w:val="002F0FB0"/>
    <w:rsid w:val="002F2CE3"/>
    <w:rsid w:val="002F63DF"/>
    <w:rsid w:val="002F6ECF"/>
    <w:rsid w:val="002F7112"/>
    <w:rsid w:val="003002D8"/>
    <w:rsid w:val="00300B51"/>
    <w:rsid w:val="00305761"/>
    <w:rsid w:val="00306065"/>
    <w:rsid w:val="003075E2"/>
    <w:rsid w:val="00310FE5"/>
    <w:rsid w:val="0032463F"/>
    <w:rsid w:val="00324E7B"/>
    <w:rsid w:val="0033338C"/>
    <w:rsid w:val="00333A68"/>
    <w:rsid w:val="00340366"/>
    <w:rsid w:val="00343D57"/>
    <w:rsid w:val="00344CFC"/>
    <w:rsid w:val="00350E35"/>
    <w:rsid w:val="00352552"/>
    <w:rsid w:val="00357B0B"/>
    <w:rsid w:val="00360D59"/>
    <w:rsid w:val="00362DFD"/>
    <w:rsid w:val="003659DF"/>
    <w:rsid w:val="003671EB"/>
    <w:rsid w:val="003710C3"/>
    <w:rsid w:val="0037252D"/>
    <w:rsid w:val="00375AB4"/>
    <w:rsid w:val="00375F33"/>
    <w:rsid w:val="00376328"/>
    <w:rsid w:val="00383A8A"/>
    <w:rsid w:val="00384EE6"/>
    <w:rsid w:val="00387FA2"/>
    <w:rsid w:val="00387FA4"/>
    <w:rsid w:val="00392513"/>
    <w:rsid w:val="003965A5"/>
    <w:rsid w:val="003A07D4"/>
    <w:rsid w:val="003A4AA9"/>
    <w:rsid w:val="003A699C"/>
    <w:rsid w:val="003B0864"/>
    <w:rsid w:val="003B5496"/>
    <w:rsid w:val="003B59AA"/>
    <w:rsid w:val="003B683A"/>
    <w:rsid w:val="003B6D8C"/>
    <w:rsid w:val="003C0842"/>
    <w:rsid w:val="003C0F08"/>
    <w:rsid w:val="003C2C25"/>
    <w:rsid w:val="003C380F"/>
    <w:rsid w:val="003C3CC5"/>
    <w:rsid w:val="003D2D72"/>
    <w:rsid w:val="003D4677"/>
    <w:rsid w:val="003D4BDB"/>
    <w:rsid w:val="003E4150"/>
    <w:rsid w:val="003E7A4E"/>
    <w:rsid w:val="003F036C"/>
    <w:rsid w:val="003F31FF"/>
    <w:rsid w:val="003F51D6"/>
    <w:rsid w:val="004013F0"/>
    <w:rsid w:val="0040297C"/>
    <w:rsid w:val="00406EDB"/>
    <w:rsid w:val="00406EF4"/>
    <w:rsid w:val="00407EE1"/>
    <w:rsid w:val="00412884"/>
    <w:rsid w:val="0041515B"/>
    <w:rsid w:val="00417B88"/>
    <w:rsid w:val="00421074"/>
    <w:rsid w:val="00422251"/>
    <w:rsid w:val="004249E6"/>
    <w:rsid w:val="00425EC6"/>
    <w:rsid w:val="004325F0"/>
    <w:rsid w:val="00432C6C"/>
    <w:rsid w:val="004367F2"/>
    <w:rsid w:val="00437FD1"/>
    <w:rsid w:val="00441115"/>
    <w:rsid w:val="004430FE"/>
    <w:rsid w:val="00443174"/>
    <w:rsid w:val="004454AC"/>
    <w:rsid w:val="004475E6"/>
    <w:rsid w:val="00450D68"/>
    <w:rsid w:val="004525EF"/>
    <w:rsid w:val="00463453"/>
    <w:rsid w:val="004647FF"/>
    <w:rsid w:val="00464B11"/>
    <w:rsid w:val="00471046"/>
    <w:rsid w:val="00472B58"/>
    <w:rsid w:val="00473AD7"/>
    <w:rsid w:val="00475CEF"/>
    <w:rsid w:val="00481AC9"/>
    <w:rsid w:val="00482DB4"/>
    <w:rsid w:val="00482FFA"/>
    <w:rsid w:val="0048561A"/>
    <w:rsid w:val="004905F8"/>
    <w:rsid w:val="00493B48"/>
    <w:rsid w:val="004941E7"/>
    <w:rsid w:val="00494627"/>
    <w:rsid w:val="00496911"/>
    <w:rsid w:val="004A3648"/>
    <w:rsid w:val="004B0F74"/>
    <w:rsid w:val="004B782B"/>
    <w:rsid w:val="004C0600"/>
    <w:rsid w:val="004C1326"/>
    <w:rsid w:val="004C1F8A"/>
    <w:rsid w:val="004C3254"/>
    <w:rsid w:val="004D27D2"/>
    <w:rsid w:val="004D43F2"/>
    <w:rsid w:val="004D5FBC"/>
    <w:rsid w:val="004F33DD"/>
    <w:rsid w:val="004F3EC6"/>
    <w:rsid w:val="004F4EA0"/>
    <w:rsid w:val="004F5956"/>
    <w:rsid w:val="0050414F"/>
    <w:rsid w:val="0050662C"/>
    <w:rsid w:val="00510192"/>
    <w:rsid w:val="0051712E"/>
    <w:rsid w:val="0052071B"/>
    <w:rsid w:val="005241CD"/>
    <w:rsid w:val="005241DB"/>
    <w:rsid w:val="00524E8C"/>
    <w:rsid w:val="0052511F"/>
    <w:rsid w:val="00525533"/>
    <w:rsid w:val="00525EA4"/>
    <w:rsid w:val="005311D9"/>
    <w:rsid w:val="00532376"/>
    <w:rsid w:val="005359F9"/>
    <w:rsid w:val="005404EB"/>
    <w:rsid w:val="00541704"/>
    <w:rsid w:val="00542A3C"/>
    <w:rsid w:val="00543CEF"/>
    <w:rsid w:val="00544170"/>
    <w:rsid w:val="00550591"/>
    <w:rsid w:val="005569B9"/>
    <w:rsid w:val="005576F6"/>
    <w:rsid w:val="005616D2"/>
    <w:rsid w:val="00561F22"/>
    <w:rsid w:val="00562561"/>
    <w:rsid w:val="00563EA5"/>
    <w:rsid w:val="00564075"/>
    <w:rsid w:val="00564E41"/>
    <w:rsid w:val="0057110E"/>
    <w:rsid w:val="0057124C"/>
    <w:rsid w:val="00581472"/>
    <w:rsid w:val="0058309F"/>
    <w:rsid w:val="00585FDB"/>
    <w:rsid w:val="00586756"/>
    <w:rsid w:val="005900B0"/>
    <w:rsid w:val="005917BD"/>
    <w:rsid w:val="00596F7D"/>
    <w:rsid w:val="005A423B"/>
    <w:rsid w:val="005A479A"/>
    <w:rsid w:val="005A4B0A"/>
    <w:rsid w:val="005A4F9F"/>
    <w:rsid w:val="005B0A2F"/>
    <w:rsid w:val="005B591B"/>
    <w:rsid w:val="005C2CA4"/>
    <w:rsid w:val="005C31E1"/>
    <w:rsid w:val="005C39B8"/>
    <w:rsid w:val="005C5C66"/>
    <w:rsid w:val="005C7DC9"/>
    <w:rsid w:val="005D31AE"/>
    <w:rsid w:val="005E2885"/>
    <w:rsid w:val="005E4000"/>
    <w:rsid w:val="005F29B6"/>
    <w:rsid w:val="005F2E01"/>
    <w:rsid w:val="00600948"/>
    <w:rsid w:val="006022A0"/>
    <w:rsid w:val="00602422"/>
    <w:rsid w:val="00604973"/>
    <w:rsid w:val="00605EFC"/>
    <w:rsid w:val="00607FE1"/>
    <w:rsid w:val="00611A6D"/>
    <w:rsid w:val="006135DF"/>
    <w:rsid w:val="00614866"/>
    <w:rsid w:val="0061582A"/>
    <w:rsid w:val="0062241F"/>
    <w:rsid w:val="006246F6"/>
    <w:rsid w:val="006259F3"/>
    <w:rsid w:val="00626C42"/>
    <w:rsid w:val="00627924"/>
    <w:rsid w:val="00630D7B"/>
    <w:rsid w:val="00633EAD"/>
    <w:rsid w:val="00634BC4"/>
    <w:rsid w:val="006351A0"/>
    <w:rsid w:val="00637291"/>
    <w:rsid w:val="006416EB"/>
    <w:rsid w:val="00644538"/>
    <w:rsid w:val="006619A1"/>
    <w:rsid w:val="00661E0C"/>
    <w:rsid w:val="00665A0F"/>
    <w:rsid w:val="00667181"/>
    <w:rsid w:val="00667E12"/>
    <w:rsid w:val="006701BA"/>
    <w:rsid w:val="00672C1B"/>
    <w:rsid w:val="006772F7"/>
    <w:rsid w:val="006776A5"/>
    <w:rsid w:val="0068058D"/>
    <w:rsid w:val="0069479D"/>
    <w:rsid w:val="006A3596"/>
    <w:rsid w:val="006A4C6C"/>
    <w:rsid w:val="006A6680"/>
    <w:rsid w:val="006B1D94"/>
    <w:rsid w:val="006B1F72"/>
    <w:rsid w:val="006B38E1"/>
    <w:rsid w:val="006B3B3E"/>
    <w:rsid w:val="006B5F49"/>
    <w:rsid w:val="006C1A14"/>
    <w:rsid w:val="006C50F6"/>
    <w:rsid w:val="006D000D"/>
    <w:rsid w:val="006D0C89"/>
    <w:rsid w:val="006D0E2C"/>
    <w:rsid w:val="006D20AF"/>
    <w:rsid w:val="006D2E83"/>
    <w:rsid w:val="006D49AE"/>
    <w:rsid w:val="006E694E"/>
    <w:rsid w:val="006E7702"/>
    <w:rsid w:val="006F0CDD"/>
    <w:rsid w:val="006F1C21"/>
    <w:rsid w:val="006F389B"/>
    <w:rsid w:val="006F4BE9"/>
    <w:rsid w:val="006F5F2F"/>
    <w:rsid w:val="00706911"/>
    <w:rsid w:val="007100CB"/>
    <w:rsid w:val="0071627C"/>
    <w:rsid w:val="00716EBB"/>
    <w:rsid w:val="00717F7B"/>
    <w:rsid w:val="0072217D"/>
    <w:rsid w:val="0072625C"/>
    <w:rsid w:val="0072764C"/>
    <w:rsid w:val="00727F2E"/>
    <w:rsid w:val="0073179F"/>
    <w:rsid w:val="00733FE8"/>
    <w:rsid w:val="007349DF"/>
    <w:rsid w:val="00735279"/>
    <w:rsid w:val="00740853"/>
    <w:rsid w:val="00740C26"/>
    <w:rsid w:val="0074261B"/>
    <w:rsid w:val="007460B4"/>
    <w:rsid w:val="00750A74"/>
    <w:rsid w:val="00751994"/>
    <w:rsid w:val="007525F0"/>
    <w:rsid w:val="00752D80"/>
    <w:rsid w:val="0075383A"/>
    <w:rsid w:val="00754243"/>
    <w:rsid w:val="007564A1"/>
    <w:rsid w:val="00760BCF"/>
    <w:rsid w:val="007620A6"/>
    <w:rsid w:val="00762B17"/>
    <w:rsid w:val="00765228"/>
    <w:rsid w:val="007663A2"/>
    <w:rsid w:val="00767208"/>
    <w:rsid w:val="00772442"/>
    <w:rsid w:val="007751C0"/>
    <w:rsid w:val="007808AD"/>
    <w:rsid w:val="00784C5D"/>
    <w:rsid w:val="007870E3"/>
    <w:rsid w:val="00790954"/>
    <w:rsid w:val="00796E22"/>
    <w:rsid w:val="00797880"/>
    <w:rsid w:val="00797F07"/>
    <w:rsid w:val="007A2411"/>
    <w:rsid w:val="007A4557"/>
    <w:rsid w:val="007A6164"/>
    <w:rsid w:val="007A6253"/>
    <w:rsid w:val="007A6406"/>
    <w:rsid w:val="007B2323"/>
    <w:rsid w:val="007B3C0E"/>
    <w:rsid w:val="007B3ED7"/>
    <w:rsid w:val="007B40B5"/>
    <w:rsid w:val="007B4C8B"/>
    <w:rsid w:val="007B7453"/>
    <w:rsid w:val="007B7922"/>
    <w:rsid w:val="007C0701"/>
    <w:rsid w:val="007C1301"/>
    <w:rsid w:val="007C27D1"/>
    <w:rsid w:val="007C3608"/>
    <w:rsid w:val="007C38FD"/>
    <w:rsid w:val="007C4C2B"/>
    <w:rsid w:val="007C6662"/>
    <w:rsid w:val="007D296B"/>
    <w:rsid w:val="007D32AC"/>
    <w:rsid w:val="007D57A1"/>
    <w:rsid w:val="007D5C59"/>
    <w:rsid w:val="007D6696"/>
    <w:rsid w:val="007D7250"/>
    <w:rsid w:val="007E0CFA"/>
    <w:rsid w:val="007E5E24"/>
    <w:rsid w:val="007F277B"/>
    <w:rsid w:val="007F2A55"/>
    <w:rsid w:val="007F7A21"/>
    <w:rsid w:val="00806B23"/>
    <w:rsid w:val="008119F0"/>
    <w:rsid w:val="00815E4F"/>
    <w:rsid w:val="008219C2"/>
    <w:rsid w:val="0082245B"/>
    <w:rsid w:val="0083058D"/>
    <w:rsid w:val="008305EA"/>
    <w:rsid w:val="008307F1"/>
    <w:rsid w:val="00831BA4"/>
    <w:rsid w:val="00832DBB"/>
    <w:rsid w:val="00834F29"/>
    <w:rsid w:val="0084208C"/>
    <w:rsid w:val="00852E3D"/>
    <w:rsid w:val="00854FC7"/>
    <w:rsid w:val="00855916"/>
    <w:rsid w:val="00857F23"/>
    <w:rsid w:val="00862C63"/>
    <w:rsid w:val="00867A2C"/>
    <w:rsid w:val="00870D6D"/>
    <w:rsid w:val="00874310"/>
    <w:rsid w:val="00875D21"/>
    <w:rsid w:val="00876716"/>
    <w:rsid w:val="008811D6"/>
    <w:rsid w:val="00881C80"/>
    <w:rsid w:val="0088388F"/>
    <w:rsid w:val="008908FB"/>
    <w:rsid w:val="00892377"/>
    <w:rsid w:val="008932AC"/>
    <w:rsid w:val="008943A6"/>
    <w:rsid w:val="00895CF5"/>
    <w:rsid w:val="008A00F5"/>
    <w:rsid w:val="008A404A"/>
    <w:rsid w:val="008A539F"/>
    <w:rsid w:val="008A5A2E"/>
    <w:rsid w:val="008A77E4"/>
    <w:rsid w:val="008B08A6"/>
    <w:rsid w:val="008B4F68"/>
    <w:rsid w:val="008B5DB4"/>
    <w:rsid w:val="008B6617"/>
    <w:rsid w:val="008C4413"/>
    <w:rsid w:val="008C50FB"/>
    <w:rsid w:val="008C5230"/>
    <w:rsid w:val="008C5A76"/>
    <w:rsid w:val="008C6E66"/>
    <w:rsid w:val="008D01EA"/>
    <w:rsid w:val="008D18C2"/>
    <w:rsid w:val="008D217A"/>
    <w:rsid w:val="008D37A2"/>
    <w:rsid w:val="008D3D28"/>
    <w:rsid w:val="008D453D"/>
    <w:rsid w:val="008E1C94"/>
    <w:rsid w:val="008F0476"/>
    <w:rsid w:val="008F7346"/>
    <w:rsid w:val="008F7472"/>
    <w:rsid w:val="00900EA4"/>
    <w:rsid w:val="00901DE5"/>
    <w:rsid w:val="00903044"/>
    <w:rsid w:val="009052BF"/>
    <w:rsid w:val="00914433"/>
    <w:rsid w:val="0091473E"/>
    <w:rsid w:val="0091628B"/>
    <w:rsid w:val="00920500"/>
    <w:rsid w:val="00921762"/>
    <w:rsid w:val="0092279A"/>
    <w:rsid w:val="009229E6"/>
    <w:rsid w:val="00924636"/>
    <w:rsid w:val="00924EF1"/>
    <w:rsid w:val="00925FEA"/>
    <w:rsid w:val="00926245"/>
    <w:rsid w:val="00927358"/>
    <w:rsid w:val="00927DB0"/>
    <w:rsid w:val="0093142C"/>
    <w:rsid w:val="0093448B"/>
    <w:rsid w:val="00934D5E"/>
    <w:rsid w:val="00941DF6"/>
    <w:rsid w:val="00942D12"/>
    <w:rsid w:val="0094460A"/>
    <w:rsid w:val="00945AAD"/>
    <w:rsid w:val="00947BFA"/>
    <w:rsid w:val="0095165E"/>
    <w:rsid w:val="00952137"/>
    <w:rsid w:val="00955671"/>
    <w:rsid w:val="0095651F"/>
    <w:rsid w:val="00960210"/>
    <w:rsid w:val="00962A04"/>
    <w:rsid w:val="009630C1"/>
    <w:rsid w:val="009644FE"/>
    <w:rsid w:val="0096604C"/>
    <w:rsid w:val="009706C2"/>
    <w:rsid w:val="00971F4E"/>
    <w:rsid w:val="00972C12"/>
    <w:rsid w:val="00974956"/>
    <w:rsid w:val="00975595"/>
    <w:rsid w:val="009774F5"/>
    <w:rsid w:val="00981EFE"/>
    <w:rsid w:val="00982524"/>
    <w:rsid w:val="009878CA"/>
    <w:rsid w:val="00987A4E"/>
    <w:rsid w:val="00990720"/>
    <w:rsid w:val="009935D8"/>
    <w:rsid w:val="00995F6A"/>
    <w:rsid w:val="009A1866"/>
    <w:rsid w:val="009B65EC"/>
    <w:rsid w:val="009B74CA"/>
    <w:rsid w:val="009C0D88"/>
    <w:rsid w:val="009C3AED"/>
    <w:rsid w:val="009C59D5"/>
    <w:rsid w:val="009D0076"/>
    <w:rsid w:val="009D7421"/>
    <w:rsid w:val="009D7AB6"/>
    <w:rsid w:val="009E31BC"/>
    <w:rsid w:val="009F1164"/>
    <w:rsid w:val="009F5F02"/>
    <w:rsid w:val="009F7F32"/>
    <w:rsid w:val="00A00510"/>
    <w:rsid w:val="00A03597"/>
    <w:rsid w:val="00A0420D"/>
    <w:rsid w:val="00A06CD7"/>
    <w:rsid w:val="00A07A0B"/>
    <w:rsid w:val="00A15D63"/>
    <w:rsid w:val="00A26C65"/>
    <w:rsid w:val="00A27145"/>
    <w:rsid w:val="00A331C9"/>
    <w:rsid w:val="00A34538"/>
    <w:rsid w:val="00A405AD"/>
    <w:rsid w:val="00A42EAF"/>
    <w:rsid w:val="00A5119B"/>
    <w:rsid w:val="00A539F6"/>
    <w:rsid w:val="00A54829"/>
    <w:rsid w:val="00A54D85"/>
    <w:rsid w:val="00A553FE"/>
    <w:rsid w:val="00A5578C"/>
    <w:rsid w:val="00A576BA"/>
    <w:rsid w:val="00A57F82"/>
    <w:rsid w:val="00A6093F"/>
    <w:rsid w:val="00A609EE"/>
    <w:rsid w:val="00A6207E"/>
    <w:rsid w:val="00A621FA"/>
    <w:rsid w:val="00A671D9"/>
    <w:rsid w:val="00A70069"/>
    <w:rsid w:val="00A702B6"/>
    <w:rsid w:val="00A764C5"/>
    <w:rsid w:val="00A878D8"/>
    <w:rsid w:val="00A92075"/>
    <w:rsid w:val="00A93B60"/>
    <w:rsid w:val="00A947A5"/>
    <w:rsid w:val="00A954F3"/>
    <w:rsid w:val="00A9711D"/>
    <w:rsid w:val="00A97227"/>
    <w:rsid w:val="00AA3C2B"/>
    <w:rsid w:val="00AA43A3"/>
    <w:rsid w:val="00AA49F6"/>
    <w:rsid w:val="00AB0667"/>
    <w:rsid w:val="00AB60CA"/>
    <w:rsid w:val="00AB68FB"/>
    <w:rsid w:val="00AB6B81"/>
    <w:rsid w:val="00AB7B1D"/>
    <w:rsid w:val="00AC0D7A"/>
    <w:rsid w:val="00AC6F69"/>
    <w:rsid w:val="00AC7FD4"/>
    <w:rsid w:val="00AD3911"/>
    <w:rsid w:val="00AD3973"/>
    <w:rsid w:val="00AD40C8"/>
    <w:rsid w:val="00AD4CD1"/>
    <w:rsid w:val="00AD630F"/>
    <w:rsid w:val="00AD71F3"/>
    <w:rsid w:val="00AE3E63"/>
    <w:rsid w:val="00AE70C1"/>
    <w:rsid w:val="00AE7997"/>
    <w:rsid w:val="00AF79F6"/>
    <w:rsid w:val="00B002E7"/>
    <w:rsid w:val="00B006EE"/>
    <w:rsid w:val="00B00950"/>
    <w:rsid w:val="00B041C5"/>
    <w:rsid w:val="00B059A8"/>
    <w:rsid w:val="00B102DA"/>
    <w:rsid w:val="00B16797"/>
    <w:rsid w:val="00B23F56"/>
    <w:rsid w:val="00B3282C"/>
    <w:rsid w:val="00B34D96"/>
    <w:rsid w:val="00B41D60"/>
    <w:rsid w:val="00B42D07"/>
    <w:rsid w:val="00B43212"/>
    <w:rsid w:val="00B442CC"/>
    <w:rsid w:val="00B451A5"/>
    <w:rsid w:val="00B4610F"/>
    <w:rsid w:val="00B60768"/>
    <w:rsid w:val="00B62957"/>
    <w:rsid w:val="00B63054"/>
    <w:rsid w:val="00B66961"/>
    <w:rsid w:val="00B709D8"/>
    <w:rsid w:val="00B740B6"/>
    <w:rsid w:val="00B77550"/>
    <w:rsid w:val="00B81267"/>
    <w:rsid w:val="00B83487"/>
    <w:rsid w:val="00B84580"/>
    <w:rsid w:val="00B8494D"/>
    <w:rsid w:val="00B91990"/>
    <w:rsid w:val="00B931BC"/>
    <w:rsid w:val="00BA036A"/>
    <w:rsid w:val="00BA1B8C"/>
    <w:rsid w:val="00BA3401"/>
    <w:rsid w:val="00BB2BF5"/>
    <w:rsid w:val="00BB364F"/>
    <w:rsid w:val="00BB39CF"/>
    <w:rsid w:val="00BB53E1"/>
    <w:rsid w:val="00BD2E64"/>
    <w:rsid w:val="00BD2F14"/>
    <w:rsid w:val="00BD3CBA"/>
    <w:rsid w:val="00BD4940"/>
    <w:rsid w:val="00BE09E9"/>
    <w:rsid w:val="00BE4BA4"/>
    <w:rsid w:val="00BE51F3"/>
    <w:rsid w:val="00BE5FA6"/>
    <w:rsid w:val="00BE7A19"/>
    <w:rsid w:val="00BF201E"/>
    <w:rsid w:val="00BF3090"/>
    <w:rsid w:val="00C00A95"/>
    <w:rsid w:val="00C14003"/>
    <w:rsid w:val="00C202DD"/>
    <w:rsid w:val="00C21F2F"/>
    <w:rsid w:val="00C27059"/>
    <w:rsid w:val="00C27845"/>
    <w:rsid w:val="00C31AA7"/>
    <w:rsid w:val="00C32C52"/>
    <w:rsid w:val="00C341F0"/>
    <w:rsid w:val="00C34A95"/>
    <w:rsid w:val="00C35774"/>
    <w:rsid w:val="00C366A6"/>
    <w:rsid w:val="00C3708F"/>
    <w:rsid w:val="00C419F9"/>
    <w:rsid w:val="00C42B28"/>
    <w:rsid w:val="00C446C5"/>
    <w:rsid w:val="00C44D5D"/>
    <w:rsid w:val="00C46614"/>
    <w:rsid w:val="00C50657"/>
    <w:rsid w:val="00C53B0A"/>
    <w:rsid w:val="00C57F7B"/>
    <w:rsid w:val="00C60CF3"/>
    <w:rsid w:val="00C61AF8"/>
    <w:rsid w:val="00C61F07"/>
    <w:rsid w:val="00C62C3F"/>
    <w:rsid w:val="00C638EB"/>
    <w:rsid w:val="00C65468"/>
    <w:rsid w:val="00C670A4"/>
    <w:rsid w:val="00C67840"/>
    <w:rsid w:val="00C71053"/>
    <w:rsid w:val="00C73E6F"/>
    <w:rsid w:val="00C75D35"/>
    <w:rsid w:val="00C81C2F"/>
    <w:rsid w:val="00C84E1D"/>
    <w:rsid w:val="00C86CA0"/>
    <w:rsid w:val="00C87C0D"/>
    <w:rsid w:val="00C92DEF"/>
    <w:rsid w:val="00C93C33"/>
    <w:rsid w:val="00C94CBC"/>
    <w:rsid w:val="00C954CC"/>
    <w:rsid w:val="00CA08D3"/>
    <w:rsid w:val="00CA45AB"/>
    <w:rsid w:val="00CA54C1"/>
    <w:rsid w:val="00CA6EAB"/>
    <w:rsid w:val="00CA7754"/>
    <w:rsid w:val="00CB57E3"/>
    <w:rsid w:val="00CB5C91"/>
    <w:rsid w:val="00CB6679"/>
    <w:rsid w:val="00CC33C2"/>
    <w:rsid w:val="00CC42E6"/>
    <w:rsid w:val="00CC7B0A"/>
    <w:rsid w:val="00CD1740"/>
    <w:rsid w:val="00CD27E8"/>
    <w:rsid w:val="00CD29AD"/>
    <w:rsid w:val="00CD568B"/>
    <w:rsid w:val="00CE60C3"/>
    <w:rsid w:val="00CF07E9"/>
    <w:rsid w:val="00CF39F2"/>
    <w:rsid w:val="00CF3E52"/>
    <w:rsid w:val="00CF49F2"/>
    <w:rsid w:val="00CF5344"/>
    <w:rsid w:val="00CF6707"/>
    <w:rsid w:val="00D0464C"/>
    <w:rsid w:val="00D05B4E"/>
    <w:rsid w:val="00D073B9"/>
    <w:rsid w:val="00D10014"/>
    <w:rsid w:val="00D1298E"/>
    <w:rsid w:val="00D12C47"/>
    <w:rsid w:val="00D20531"/>
    <w:rsid w:val="00D22653"/>
    <w:rsid w:val="00D30BDB"/>
    <w:rsid w:val="00D30F47"/>
    <w:rsid w:val="00D313AE"/>
    <w:rsid w:val="00D34308"/>
    <w:rsid w:val="00D4081F"/>
    <w:rsid w:val="00D41253"/>
    <w:rsid w:val="00D5157E"/>
    <w:rsid w:val="00D558C5"/>
    <w:rsid w:val="00D5666E"/>
    <w:rsid w:val="00D56834"/>
    <w:rsid w:val="00D57A01"/>
    <w:rsid w:val="00D601C0"/>
    <w:rsid w:val="00D60AB3"/>
    <w:rsid w:val="00D61781"/>
    <w:rsid w:val="00D7090B"/>
    <w:rsid w:val="00D70A5C"/>
    <w:rsid w:val="00D76D0B"/>
    <w:rsid w:val="00D77472"/>
    <w:rsid w:val="00D816F3"/>
    <w:rsid w:val="00D819CE"/>
    <w:rsid w:val="00D83673"/>
    <w:rsid w:val="00D83C1D"/>
    <w:rsid w:val="00D84284"/>
    <w:rsid w:val="00D87CD8"/>
    <w:rsid w:val="00D9182D"/>
    <w:rsid w:val="00D91DA0"/>
    <w:rsid w:val="00D95D98"/>
    <w:rsid w:val="00DB3F76"/>
    <w:rsid w:val="00DB49E2"/>
    <w:rsid w:val="00DB51D2"/>
    <w:rsid w:val="00DC075D"/>
    <w:rsid w:val="00DC3146"/>
    <w:rsid w:val="00DC59F5"/>
    <w:rsid w:val="00DC5E70"/>
    <w:rsid w:val="00DC6089"/>
    <w:rsid w:val="00DD0B98"/>
    <w:rsid w:val="00DD23FC"/>
    <w:rsid w:val="00DE0237"/>
    <w:rsid w:val="00DE2A4A"/>
    <w:rsid w:val="00DE33E7"/>
    <w:rsid w:val="00DE638A"/>
    <w:rsid w:val="00DF0648"/>
    <w:rsid w:val="00DF19F1"/>
    <w:rsid w:val="00DF4D81"/>
    <w:rsid w:val="00DF5395"/>
    <w:rsid w:val="00DF6C30"/>
    <w:rsid w:val="00E0384A"/>
    <w:rsid w:val="00E03BBB"/>
    <w:rsid w:val="00E05035"/>
    <w:rsid w:val="00E11C70"/>
    <w:rsid w:val="00E2057C"/>
    <w:rsid w:val="00E22D51"/>
    <w:rsid w:val="00E240CC"/>
    <w:rsid w:val="00E31CB3"/>
    <w:rsid w:val="00E42D27"/>
    <w:rsid w:val="00E42FFF"/>
    <w:rsid w:val="00E463CD"/>
    <w:rsid w:val="00E536E7"/>
    <w:rsid w:val="00E55B30"/>
    <w:rsid w:val="00E56196"/>
    <w:rsid w:val="00E561B7"/>
    <w:rsid w:val="00E56FA8"/>
    <w:rsid w:val="00E5782D"/>
    <w:rsid w:val="00E60C2A"/>
    <w:rsid w:val="00E62135"/>
    <w:rsid w:val="00E66EB3"/>
    <w:rsid w:val="00E73DEF"/>
    <w:rsid w:val="00E768A8"/>
    <w:rsid w:val="00E76EB2"/>
    <w:rsid w:val="00E8445F"/>
    <w:rsid w:val="00E8499F"/>
    <w:rsid w:val="00E87379"/>
    <w:rsid w:val="00E93E13"/>
    <w:rsid w:val="00E945F8"/>
    <w:rsid w:val="00E94CD4"/>
    <w:rsid w:val="00EA537E"/>
    <w:rsid w:val="00EA5716"/>
    <w:rsid w:val="00EA6648"/>
    <w:rsid w:val="00EB3D4F"/>
    <w:rsid w:val="00EB4CDB"/>
    <w:rsid w:val="00EB502E"/>
    <w:rsid w:val="00EB5323"/>
    <w:rsid w:val="00EC1F42"/>
    <w:rsid w:val="00EC3A9F"/>
    <w:rsid w:val="00EC7574"/>
    <w:rsid w:val="00ED344D"/>
    <w:rsid w:val="00ED53AA"/>
    <w:rsid w:val="00ED552E"/>
    <w:rsid w:val="00ED5AE2"/>
    <w:rsid w:val="00EE0C63"/>
    <w:rsid w:val="00EE38E3"/>
    <w:rsid w:val="00EE5212"/>
    <w:rsid w:val="00EE5FD4"/>
    <w:rsid w:val="00EE6C9C"/>
    <w:rsid w:val="00EF104F"/>
    <w:rsid w:val="00EF59D0"/>
    <w:rsid w:val="00EF6035"/>
    <w:rsid w:val="00EF62E0"/>
    <w:rsid w:val="00F01873"/>
    <w:rsid w:val="00F026EB"/>
    <w:rsid w:val="00F03B7F"/>
    <w:rsid w:val="00F047C6"/>
    <w:rsid w:val="00F1029D"/>
    <w:rsid w:val="00F14DA3"/>
    <w:rsid w:val="00F14DA4"/>
    <w:rsid w:val="00F16479"/>
    <w:rsid w:val="00F23234"/>
    <w:rsid w:val="00F232DE"/>
    <w:rsid w:val="00F24AE5"/>
    <w:rsid w:val="00F26D21"/>
    <w:rsid w:val="00F31A63"/>
    <w:rsid w:val="00F37807"/>
    <w:rsid w:val="00F41ACF"/>
    <w:rsid w:val="00F41EBC"/>
    <w:rsid w:val="00F44AAA"/>
    <w:rsid w:val="00F45537"/>
    <w:rsid w:val="00F465CB"/>
    <w:rsid w:val="00F47C62"/>
    <w:rsid w:val="00F47F0C"/>
    <w:rsid w:val="00F56E36"/>
    <w:rsid w:val="00F621A9"/>
    <w:rsid w:val="00F638F0"/>
    <w:rsid w:val="00F65FAB"/>
    <w:rsid w:val="00F66727"/>
    <w:rsid w:val="00F66957"/>
    <w:rsid w:val="00F66ADA"/>
    <w:rsid w:val="00F66B4B"/>
    <w:rsid w:val="00F803D7"/>
    <w:rsid w:val="00F8100C"/>
    <w:rsid w:val="00F84723"/>
    <w:rsid w:val="00F874DD"/>
    <w:rsid w:val="00F87643"/>
    <w:rsid w:val="00F9132D"/>
    <w:rsid w:val="00F919CE"/>
    <w:rsid w:val="00F97415"/>
    <w:rsid w:val="00FA2CB1"/>
    <w:rsid w:val="00FA7204"/>
    <w:rsid w:val="00FB21D7"/>
    <w:rsid w:val="00FB7769"/>
    <w:rsid w:val="00FC3B3E"/>
    <w:rsid w:val="00FC50E6"/>
    <w:rsid w:val="00FD253E"/>
    <w:rsid w:val="00FD35D1"/>
    <w:rsid w:val="00FD4135"/>
    <w:rsid w:val="00FD4212"/>
    <w:rsid w:val="00FD4BBA"/>
    <w:rsid w:val="00FE020D"/>
    <w:rsid w:val="00FE5BED"/>
    <w:rsid w:val="00FF082C"/>
    <w:rsid w:val="00FF4B73"/>
    <w:rsid w:val="00FF6410"/>
    <w:rsid w:val="00FF7B45"/>
    <w:rsid w:val="014B1FFB"/>
    <w:rsid w:val="0162BA80"/>
    <w:rsid w:val="01ADF68A"/>
    <w:rsid w:val="01AE2232"/>
    <w:rsid w:val="022FFA1F"/>
    <w:rsid w:val="02B2AB3A"/>
    <w:rsid w:val="030F7445"/>
    <w:rsid w:val="0340F21A"/>
    <w:rsid w:val="03774CB6"/>
    <w:rsid w:val="040CC304"/>
    <w:rsid w:val="042A677C"/>
    <w:rsid w:val="0435B12C"/>
    <w:rsid w:val="045B6898"/>
    <w:rsid w:val="04985ED2"/>
    <w:rsid w:val="04D12AA6"/>
    <w:rsid w:val="06268463"/>
    <w:rsid w:val="065B4765"/>
    <w:rsid w:val="06BEC68E"/>
    <w:rsid w:val="07419177"/>
    <w:rsid w:val="075C57BB"/>
    <w:rsid w:val="0809F80F"/>
    <w:rsid w:val="080BAC69"/>
    <w:rsid w:val="091A46FB"/>
    <w:rsid w:val="097345E0"/>
    <w:rsid w:val="0973C0B2"/>
    <w:rsid w:val="0A060F18"/>
    <w:rsid w:val="0A108796"/>
    <w:rsid w:val="0A529B3B"/>
    <w:rsid w:val="0B6C9768"/>
    <w:rsid w:val="0BBFB51C"/>
    <w:rsid w:val="0BE6A40A"/>
    <w:rsid w:val="0C21903C"/>
    <w:rsid w:val="0CA07F91"/>
    <w:rsid w:val="0CED95DC"/>
    <w:rsid w:val="0D83EED8"/>
    <w:rsid w:val="0FF8DF62"/>
    <w:rsid w:val="10A0ECD0"/>
    <w:rsid w:val="10EDC17C"/>
    <w:rsid w:val="10F5015F"/>
    <w:rsid w:val="1187569A"/>
    <w:rsid w:val="133C43C5"/>
    <w:rsid w:val="138D7080"/>
    <w:rsid w:val="13FB127F"/>
    <w:rsid w:val="140FF609"/>
    <w:rsid w:val="147C98D2"/>
    <w:rsid w:val="14CB8719"/>
    <w:rsid w:val="166820E6"/>
    <w:rsid w:val="1814689F"/>
    <w:rsid w:val="181A64F5"/>
    <w:rsid w:val="1828750A"/>
    <w:rsid w:val="18B1BE44"/>
    <w:rsid w:val="198A9D21"/>
    <w:rsid w:val="1A82A7E6"/>
    <w:rsid w:val="1B70238B"/>
    <w:rsid w:val="1B74D6AC"/>
    <w:rsid w:val="1C6E69F6"/>
    <w:rsid w:val="1D0BA018"/>
    <w:rsid w:val="1D32E237"/>
    <w:rsid w:val="1D39AF9B"/>
    <w:rsid w:val="1D4436EF"/>
    <w:rsid w:val="1D471CFE"/>
    <w:rsid w:val="1D9FA1CD"/>
    <w:rsid w:val="1E3CA55E"/>
    <w:rsid w:val="1EBA45FB"/>
    <w:rsid w:val="1ED02327"/>
    <w:rsid w:val="1F77424E"/>
    <w:rsid w:val="2026AC4C"/>
    <w:rsid w:val="20A6913E"/>
    <w:rsid w:val="21AE8DFD"/>
    <w:rsid w:val="223B8498"/>
    <w:rsid w:val="22AEE310"/>
    <w:rsid w:val="235FCC4B"/>
    <w:rsid w:val="236B9F5E"/>
    <w:rsid w:val="237D4E44"/>
    <w:rsid w:val="23A4D017"/>
    <w:rsid w:val="23DBD420"/>
    <w:rsid w:val="2432795B"/>
    <w:rsid w:val="243FC3B6"/>
    <w:rsid w:val="249CB412"/>
    <w:rsid w:val="24B36DED"/>
    <w:rsid w:val="24FB9CAC"/>
    <w:rsid w:val="267E44B0"/>
    <w:rsid w:val="26B43302"/>
    <w:rsid w:val="26C76984"/>
    <w:rsid w:val="288E4D01"/>
    <w:rsid w:val="29AC8B02"/>
    <w:rsid w:val="2A344B27"/>
    <w:rsid w:val="2AC7DA10"/>
    <w:rsid w:val="2B69EC69"/>
    <w:rsid w:val="2B6DEAFD"/>
    <w:rsid w:val="2B85304C"/>
    <w:rsid w:val="2BBA4D2A"/>
    <w:rsid w:val="2C747C5E"/>
    <w:rsid w:val="2CF992D1"/>
    <w:rsid w:val="2DCAD438"/>
    <w:rsid w:val="2E2E1DD3"/>
    <w:rsid w:val="2E40C2FD"/>
    <w:rsid w:val="2E69B542"/>
    <w:rsid w:val="2E8D75AC"/>
    <w:rsid w:val="2F2F5CF7"/>
    <w:rsid w:val="309FB7DA"/>
    <w:rsid w:val="3163F272"/>
    <w:rsid w:val="31AFBC80"/>
    <w:rsid w:val="3220A320"/>
    <w:rsid w:val="3311C167"/>
    <w:rsid w:val="3367F527"/>
    <w:rsid w:val="343C02E3"/>
    <w:rsid w:val="3477DF98"/>
    <w:rsid w:val="34A89FE6"/>
    <w:rsid w:val="354D9FFA"/>
    <w:rsid w:val="35974F51"/>
    <w:rsid w:val="35AD64F7"/>
    <w:rsid w:val="35C4C837"/>
    <w:rsid w:val="3603A2A0"/>
    <w:rsid w:val="36F7A2FC"/>
    <w:rsid w:val="38A03EC9"/>
    <w:rsid w:val="391A41C1"/>
    <w:rsid w:val="3ABFCC2F"/>
    <w:rsid w:val="3B18B9F1"/>
    <w:rsid w:val="3BE7D2E9"/>
    <w:rsid w:val="3C39504C"/>
    <w:rsid w:val="3C471B6E"/>
    <w:rsid w:val="3CDA50C1"/>
    <w:rsid w:val="3D101B42"/>
    <w:rsid w:val="3D4185D6"/>
    <w:rsid w:val="3DD70DFA"/>
    <w:rsid w:val="3E662B66"/>
    <w:rsid w:val="3EDD5637"/>
    <w:rsid w:val="3F071597"/>
    <w:rsid w:val="3F8BF5BF"/>
    <w:rsid w:val="40FA99C9"/>
    <w:rsid w:val="4219F4D9"/>
    <w:rsid w:val="42C566DE"/>
    <w:rsid w:val="42EFA2FC"/>
    <w:rsid w:val="431C781D"/>
    <w:rsid w:val="437A6D47"/>
    <w:rsid w:val="43B35CC2"/>
    <w:rsid w:val="44FACC5D"/>
    <w:rsid w:val="46115871"/>
    <w:rsid w:val="46635B78"/>
    <w:rsid w:val="467DDE97"/>
    <w:rsid w:val="46969CBE"/>
    <w:rsid w:val="46CF4EC0"/>
    <w:rsid w:val="47829A64"/>
    <w:rsid w:val="478D1460"/>
    <w:rsid w:val="47BC79F2"/>
    <w:rsid w:val="482C8EFD"/>
    <w:rsid w:val="48326D1F"/>
    <w:rsid w:val="494CFD7C"/>
    <w:rsid w:val="4A870478"/>
    <w:rsid w:val="4AC4B522"/>
    <w:rsid w:val="4AD0AF0F"/>
    <w:rsid w:val="4B62CDFE"/>
    <w:rsid w:val="4B6B202B"/>
    <w:rsid w:val="4BED3952"/>
    <w:rsid w:val="4C7ACAF3"/>
    <w:rsid w:val="4C90F574"/>
    <w:rsid w:val="4D05DE42"/>
    <w:rsid w:val="4D7489D0"/>
    <w:rsid w:val="4D8FE150"/>
    <w:rsid w:val="4DAEDF6C"/>
    <w:rsid w:val="4E16BA0E"/>
    <w:rsid w:val="4E1A66A6"/>
    <w:rsid w:val="4E26F586"/>
    <w:rsid w:val="4E506A73"/>
    <w:rsid w:val="4E73FD03"/>
    <w:rsid w:val="4EFE3183"/>
    <w:rsid w:val="4F015C8A"/>
    <w:rsid w:val="51C7AFE7"/>
    <w:rsid w:val="51EDC3D2"/>
    <w:rsid w:val="521CFABE"/>
    <w:rsid w:val="523713A7"/>
    <w:rsid w:val="5368BC51"/>
    <w:rsid w:val="5442AFC8"/>
    <w:rsid w:val="5507C796"/>
    <w:rsid w:val="553E37ED"/>
    <w:rsid w:val="55BFA475"/>
    <w:rsid w:val="561B0D5D"/>
    <w:rsid w:val="564EB4BC"/>
    <w:rsid w:val="56AA142C"/>
    <w:rsid w:val="56FD62D2"/>
    <w:rsid w:val="57897733"/>
    <w:rsid w:val="5925E02E"/>
    <w:rsid w:val="59731A7C"/>
    <w:rsid w:val="5A382853"/>
    <w:rsid w:val="5ACA5895"/>
    <w:rsid w:val="5B34C522"/>
    <w:rsid w:val="5BF29B75"/>
    <w:rsid w:val="5BF5D105"/>
    <w:rsid w:val="5C39DF92"/>
    <w:rsid w:val="5CA4F46D"/>
    <w:rsid w:val="5D8FA03F"/>
    <w:rsid w:val="5F348088"/>
    <w:rsid w:val="5FA395A4"/>
    <w:rsid w:val="60306E6A"/>
    <w:rsid w:val="60735A75"/>
    <w:rsid w:val="60A8A59A"/>
    <w:rsid w:val="60F0AEFD"/>
    <w:rsid w:val="6138DF99"/>
    <w:rsid w:val="61FEFDC9"/>
    <w:rsid w:val="62B9B80C"/>
    <w:rsid w:val="62CCC274"/>
    <w:rsid w:val="63400A1D"/>
    <w:rsid w:val="6361C363"/>
    <w:rsid w:val="64467300"/>
    <w:rsid w:val="64A505C1"/>
    <w:rsid w:val="64F9D4F1"/>
    <w:rsid w:val="651A6A8A"/>
    <w:rsid w:val="653F0C5D"/>
    <w:rsid w:val="66D7CBC1"/>
    <w:rsid w:val="670A73D0"/>
    <w:rsid w:val="6730725B"/>
    <w:rsid w:val="67580C3F"/>
    <w:rsid w:val="6893F68A"/>
    <w:rsid w:val="68AE5AB4"/>
    <w:rsid w:val="6943F17E"/>
    <w:rsid w:val="6953571F"/>
    <w:rsid w:val="6957205D"/>
    <w:rsid w:val="698D1652"/>
    <w:rsid w:val="6AD37BC2"/>
    <w:rsid w:val="6C4D01F5"/>
    <w:rsid w:val="6C69F507"/>
    <w:rsid w:val="6C8335BA"/>
    <w:rsid w:val="6CC2820F"/>
    <w:rsid w:val="6DC21E2C"/>
    <w:rsid w:val="6DE373FC"/>
    <w:rsid w:val="7004DF19"/>
    <w:rsid w:val="70499129"/>
    <w:rsid w:val="70CE0493"/>
    <w:rsid w:val="71BA4716"/>
    <w:rsid w:val="724E89F7"/>
    <w:rsid w:val="7346BA80"/>
    <w:rsid w:val="7348FFED"/>
    <w:rsid w:val="73CCA157"/>
    <w:rsid w:val="752AE41F"/>
    <w:rsid w:val="76227486"/>
    <w:rsid w:val="77EE415E"/>
    <w:rsid w:val="7813872B"/>
    <w:rsid w:val="78FED65A"/>
    <w:rsid w:val="7974864D"/>
    <w:rsid w:val="7977FC02"/>
    <w:rsid w:val="79C40D65"/>
    <w:rsid w:val="7A49AA3C"/>
    <w:rsid w:val="7A6037C2"/>
    <w:rsid w:val="7AB7B5FD"/>
    <w:rsid w:val="7ABEEFC0"/>
    <w:rsid w:val="7AECF5E3"/>
    <w:rsid w:val="7AF11B1B"/>
    <w:rsid w:val="7AFE59F9"/>
    <w:rsid w:val="7B121AD3"/>
    <w:rsid w:val="7B2DFFC1"/>
    <w:rsid w:val="7B642C58"/>
    <w:rsid w:val="7B664592"/>
    <w:rsid w:val="7D35F604"/>
    <w:rsid w:val="7DC4766E"/>
    <w:rsid w:val="7DE2FBA0"/>
    <w:rsid w:val="7E2FAA60"/>
    <w:rsid w:val="7E457339"/>
    <w:rsid w:val="7EAF7FA9"/>
    <w:rsid w:val="7ED064A4"/>
    <w:rsid w:val="7EE2051D"/>
    <w:rsid w:val="7F457163"/>
    <w:rsid w:val="7F9414F5"/>
    <w:rsid w:val="7FAD5F26"/>
    <w:rsid w:val="7FCB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0EC84A"/>
  <w15:chartTrackingRefBased/>
  <w15:docId w15:val="{50990296-F4B8-40C6-B5D1-FFF95F3D9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>
      <w:pPr>
        <w:spacing w:after="120" w:line="360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B1Mainbody"/>
    <w:link w:val="Ttulo1Car"/>
    <w:uiPriority w:val="9"/>
    <w:rsid w:val="00901DE5"/>
    <w:pPr>
      <w:keepNext/>
      <w:keepLines/>
      <w:numPr>
        <w:numId w:val="2"/>
      </w:numPr>
      <w:tabs>
        <w:tab w:val="left" w:pos="851"/>
      </w:tabs>
      <w:spacing w:after="220" w:line="276" w:lineRule="auto"/>
      <w:outlineLvl w:val="0"/>
    </w:pPr>
    <w:rPr>
      <w:rFonts w:asciiTheme="majorHAnsi" w:eastAsiaTheme="majorEastAsia" w:hAnsiTheme="majorHAnsi" w:cs="Times New Roman (Headings CS)"/>
      <w:b/>
      <w:color w:val="00B050"/>
      <w:spacing w:val="20"/>
      <w:sz w:val="32"/>
      <w:szCs w:val="32"/>
    </w:rPr>
  </w:style>
  <w:style w:type="paragraph" w:styleId="Ttulo2">
    <w:name w:val="heading 2"/>
    <w:aliases w:val="Title 2"/>
    <w:basedOn w:val="Title1"/>
    <w:next w:val="B1Mainbody"/>
    <w:link w:val="Ttulo2Car"/>
    <w:uiPriority w:val="9"/>
    <w:unhideWhenUsed/>
    <w:qFormat/>
    <w:rsid w:val="0092279A"/>
    <w:pPr>
      <w:spacing w:before="40" w:after="0"/>
      <w:outlineLvl w:val="1"/>
    </w:pPr>
    <w:rPr>
      <w:rFonts w:cstheme="majorBidi"/>
      <w:sz w:val="24"/>
      <w:szCs w:val="26"/>
    </w:rPr>
  </w:style>
  <w:style w:type="paragraph" w:styleId="Ttulo3">
    <w:name w:val="heading 3"/>
    <w:basedOn w:val="Ttulo2"/>
    <w:next w:val="B1Mainbody"/>
    <w:link w:val="Ttulo3Car"/>
    <w:uiPriority w:val="9"/>
    <w:unhideWhenUsed/>
    <w:qFormat/>
    <w:rsid w:val="009F1164"/>
    <w:pPr>
      <w:numPr>
        <w:numId w:val="0"/>
      </w:numPr>
      <w:outlineLvl w:val="2"/>
    </w:p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B4C8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06785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B1Mainbody">
    <w:name w:val="B1_Main body"/>
    <w:qFormat/>
    <w:rsid w:val="00B77550"/>
    <w:pPr>
      <w:widowControl w:val="0"/>
      <w:tabs>
        <w:tab w:val="left" w:pos="851"/>
        <w:tab w:val="left" w:pos="1134"/>
        <w:tab w:val="left" w:pos="1701"/>
        <w:tab w:val="left" w:pos="2268"/>
        <w:tab w:val="left" w:pos="2835"/>
      </w:tabs>
      <w:suppressAutoHyphens/>
      <w:spacing w:after="220" w:line="276" w:lineRule="auto"/>
      <w:jc w:val="both"/>
    </w:pPr>
    <w:rPr>
      <w:rFonts w:ascii="Arial" w:eastAsia="Times New Roman" w:hAnsi="Arial" w:cs="Times New Roman"/>
      <w:color w:val="262626" w:themeColor="text1" w:themeTint="D9"/>
      <w:spacing w:val="10"/>
      <w:kern w:val="10"/>
      <w:sz w:val="22"/>
      <w:lang w:val="en-CA"/>
    </w:rPr>
  </w:style>
  <w:style w:type="character" w:customStyle="1" w:styleId="Ttulo1Car">
    <w:name w:val="Título 1 Car"/>
    <w:basedOn w:val="Fuentedeprrafopredeter"/>
    <w:link w:val="Ttulo1"/>
    <w:uiPriority w:val="9"/>
    <w:rsid w:val="00901DE5"/>
    <w:rPr>
      <w:rFonts w:asciiTheme="majorHAnsi" w:eastAsiaTheme="majorEastAsia" w:hAnsiTheme="majorHAnsi" w:cs="Times New Roman (Headings CS)"/>
      <w:b/>
      <w:color w:val="00B050"/>
      <w:spacing w:val="20"/>
      <w:sz w:val="32"/>
      <w:szCs w:val="32"/>
    </w:rPr>
  </w:style>
  <w:style w:type="paragraph" w:customStyle="1" w:styleId="Title1">
    <w:name w:val="Title 1"/>
    <w:basedOn w:val="Title1NUMBERED"/>
    <w:next w:val="B1Mainbody"/>
    <w:qFormat/>
    <w:rsid w:val="00263918"/>
  </w:style>
  <w:style w:type="paragraph" w:customStyle="1" w:styleId="Title1NUMBERED">
    <w:name w:val="Title 1_NUMBERED"/>
    <w:basedOn w:val="Ttulo1"/>
    <w:next w:val="B1Mainbody"/>
    <w:qFormat/>
    <w:rsid w:val="00901DE5"/>
  </w:style>
  <w:style w:type="character" w:customStyle="1" w:styleId="Ttulo2Car">
    <w:name w:val="Título 2 Car"/>
    <w:aliases w:val="Title 2 Car"/>
    <w:basedOn w:val="Fuentedeprrafopredeter"/>
    <w:link w:val="Ttulo2"/>
    <w:uiPriority w:val="9"/>
    <w:rsid w:val="0092279A"/>
    <w:rPr>
      <w:rFonts w:asciiTheme="majorHAnsi" w:eastAsiaTheme="majorEastAsia" w:hAnsiTheme="majorHAnsi" w:cstheme="majorBidi"/>
      <w:b/>
      <w:color w:val="00B050"/>
      <w:spacing w:val="20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760BCF"/>
    <w:rPr>
      <w:rFonts w:asciiTheme="majorHAnsi" w:eastAsiaTheme="majorEastAsia" w:hAnsiTheme="majorHAnsi" w:cstheme="majorBidi"/>
      <w:b/>
      <w:color w:val="0070C0"/>
      <w:spacing w:val="20"/>
      <w:szCs w:val="26"/>
    </w:rPr>
  </w:style>
  <w:style w:type="paragraph" w:customStyle="1" w:styleId="GlossaryBiblio">
    <w:name w:val="Glossary/Biblio"/>
    <w:basedOn w:val="B1Mainbody"/>
    <w:qFormat/>
    <w:rsid w:val="009F1164"/>
    <w:pPr>
      <w:ind w:left="284" w:hanging="284"/>
      <w:jc w:val="left"/>
    </w:pPr>
    <w:rPr>
      <w:sz w:val="18"/>
    </w:rPr>
  </w:style>
  <w:style w:type="character" w:styleId="Nmerodepgina">
    <w:name w:val="page number"/>
    <w:basedOn w:val="Fuentedeprrafopredeter"/>
    <w:uiPriority w:val="99"/>
    <w:semiHidden/>
    <w:unhideWhenUsed/>
    <w:rsid w:val="0061582A"/>
  </w:style>
  <w:style w:type="paragraph" w:styleId="Piedepgina">
    <w:name w:val="footer"/>
    <w:aliases w:val="Footnote"/>
    <w:basedOn w:val="B1Mainbody"/>
    <w:link w:val="PiedepginaCar"/>
    <w:uiPriority w:val="99"/>
    <w:unhideWhenUsed/>
    <w:qFormat/>
    <w:rsid w:val="00A54D85"/>
    <w:pPr>
      <w:tabs>
        <w:tab w:val="left" w:pos="284"/>
        <w:tab w:val="center" w:pos="4513"/>
        <w:tab w:val="right" w:pos="9026"/>
      </w:tabs>
      <w:spacing w:after="0" w:line="240" w:lineRule="auto"/>
      <w:ind w:left="284" w:hanging="284"/>
      <w:jc w:val="left"/>
    </w:pPr>
    <w:rPr>
      <w:rFonts w:asciiTheme="minorHAnsi" w:hAnsiTheme="minorHAnsi"/>
      <w:spacing w:val="4"/>
      <w:kern w:val="4"/>
      <w:sz w:val="16"/>
    </w:rPr>
  </w:style>
  <w:style w:type="character" w:customStyle="1" w:styleId="PiedepginaCar">
    <w:name w:val="Pie de página Car"/>
    <w:aliases w:val="Footnote Car"/>
    <w:basedOn w:val="Fuentedeprrafopredeter"/>
    <w:link w:val="Piedepgina"/>
    <w:uiPriority w:val="99"/>
    <w:rsid w:val="00A54D85"/>
    <w:rPr>
      <w:rFonts w:eastAsia="Times New Roman" w:cs="Times New Roman"/>
      <w:color w:val="262626" w:themeColor="text1" w:themeTint="D9"/>
      <w:spacing w:val="4"/>
      <w:kern w:val="4"/>
      <w:sz w:val="16"/>
      <w:lang w:val="en-CA"/>
    </w:rPr>
  </w:style>
  <w:style w:type="character" w:styleId="Refdenotaalpie">
    <w:name w:val="footnote reference"/>
    <w:uiPriority w:val="99"/>
    <w:unhideWhenUsed/>
    <w:qFormat/>
    <w:rsid w:val="00A0420D"/>
    <w:rPr>
      <w:rFonts w:ascii="cambr" w:hAnsi="cambr"/>
      <w:strike w:val="0"/>
      <w:dstrike w:val="0"/>
      <w:sz w:val="22"/>
      <w:vertAlign w:val="superscript"/>
    </w:rPr>
  </w:style>
  <w:style w:type="character" w:styleId="Refdecomentario">
    <w:name w:val="annotation reference"/>
    <w:basedOn w:val="Fuentedeprrafopredeter"/>
    <w:uiPriority w:val="99"/>
    <w:unhideWhenUsed/>
    <w:rsid w:val="001B182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B182D"/>
    <w:pPr>
      <w:spacing w:after="160"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B182D"/>
    <w:rPr>
      <w:sz w:val="20"/>
      <w:szCs w:val="20"/>
      <w:lang w:val="en-GB"/>
    </w:rPr>
  </w:style>
  <w:style w:type="character" w:styleId="Mencinsinresolver">
    <w:name w:val="Unresolved Mention"/>
    <w:basedOn w:val="Fuentedeprrafopredeter"/>
    <w:uiPriority w:val="99"/>
    <w:semiHidden/>
    <w:unhideWhenUsed/>
    <w:rsid w:val="0033338C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33338C"/>
    <w:rPr>
      <w:color w:val="B2B2B2" w:themeColor="followedHyperlink"/>
      <w:u w:val="single"/>
    </w:rPr>
  </w:style>
  <w:style w:type="paragraph" w:customStyle="1" w:styleId="L1bulletMainbody">
    <w:name w:val="L1_bullet_Main body"/>
    <w:basedOn w:val="B1Mainbody"/>
    <w:qFormat/>
    <w:rsid w:val="00831BA4"/>
    <w:pPr>
      <w:numPr>
        <w:numId w:val="3"/>
      </w:numPr>
      <w:tabs>
        <w:tab w:val="clear" w:pos="1134"/>
      </w:tabs>
      <w:spacing w:after="0"/>
    </w:pPr>
    <w:rPr>
      <w:rFonts w:cstheme="majorHAnsi"/>
    </w:rPr>
  </w:style>
  <w:style w:type="character" w:customStyle="1" w:styleId="hyperlink">
    <w:name w:val="_hyperlink"/>
    <w:basedOn w:val="Fuentedeprrafopredeter"/>
    <w:uiPriority w:val="1"/>
    <w:qFormat/>
    <w:rsid w:val="005E2885"/>
    <w:rPr>
      <w:color w:val="0070C0"/>
      <w:szCs w:val="16"/>
    </w:rPr>
  </w:style>
  <w:style w:type="paragraph" w:customStyle="1" w:styleId="B1MainbodyNUMBERED">
    <w:name w:val="B1_Main body_NUMBERED"/>
    <w:basedOn w:val="B1Mainbody"/>
    <w:next w:val="B1Mainbody"/>
    <w:qFormat/>
    <w:rsid w:val="00834F29"/>
    <w:pPr>
      <w:ind w:left="851" w:hanging="851"/>
    </w:pPr>
  </w:style>
  <w:style w:type="paragraph" w:customStyle="1" w:styleId="L2numberMainbody">
    <w:name w:val="L2_number_Main body"/>
    <w:basedOn w:val="L1bulletMainbody"/>
    <w:qFormat/>
    <w:rsid w:val="00BE51F3"/>
    <w:pPr>
      <w:numPr>
        <w:numId w:val="1"/>
      </w:numPr>
      <w:textAlignment w:val="baseline"/>
    </w:pPr>
    <w:rPr>
      <w:bCs/>
      <w:position w:val="1"/>
      <w:szCs w:val="22"/>
      <w:lang w:val="en-US"/>
    </w:rPr>
  </w:style>
  <w:style w:type="paragraph" w:customStyle="1" w:styleId="B1Mainbodyindent">
    <w:name w:val="B1_Main body_indent"/>
    <w:basedOn w:val="B1Mainbody"/>
    <w:qFormat/>
    <w:rsid w:val="00834F29"/>
    <w:pPr>
      <w:ind w:left="851"/>
    </w:pPr>
  </w:style>
  <w:style w:type="paragraph" w:styleId="Textonotapie">
    <w:name w:val="footnote text"/>
    <w:basedOn w:val="Normal"/>
    <w:link w:val="TextonotapieCar"/>
    <w:semiHidden/>
    <w:unhideWhenUsed/>
    <w:rsid w:val="008E1C9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semiHidden/>
    <w:rsid w:val="008E1C94"/>
    <w:rPr>
      <w:sz w:val="20"/>
      <w:szCs w:val="20"/>
      <w:lang w:val="en-GB"/>
    </w:rPr>
  </w:style>
  <w:style w:type="paragraph" w:styleId="Encabezado">
    <w:name w:val="header"/>
    <w:basedOn w:val="Normal"/>
    <w:link w:val="EncabezadoCar"/>
    <w:uiPriority w:val="99"/>
    <w:unhideWhenUsed/>
    <w:rsid w:val="003C2C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C2C25"/>
  </w:style>
  <w:style w:type="paragraph" w:styleId="TDC1">
    <w:name w:val="toc 1"/>
    <w:basedOn w:val="Normal"/>
    <w:next w:val="Normal"/>
    <w:autoRedefine/>
    <w:uiPriority w:val="39"/>
    <w:unhideWhenUsed/>
    <w:qFormat/>
    <w:rsid w:val="005359F9"/>
    <w:pPr>
      <w:numPr>
        <w:ilvl w:val="3"/>
        <w:numId w:val="5"/>
      </w:numPr>
      <w:tabs>
        <w:tab w:val="left" w:pos="851"/>
        <w:tab w:val="right" w:pos="9072"/>
      </w:tabs>
      <w:spacing w:before="360" w:after="360" w:line="240" w:lineRule="auto"/>
    </w:pPr>
    <w:rPr>
      <w:rFonts w:cs="Times New Roman (Body CS)"/>
      <w:b/>
      <w:bCs/>
      <w:caps/>
      <w:noProof/>
      <w:color w:val="00B050"/>
      <w:sz w:val="22"/>
      <w:szCs w:val="22"/>
      <w:u w:val="single"/>
    </w:rPr>
  </w:style>
  <w:style w:type="paragraph" w:styleId="TDC2">
    <w:name w:val="toc 2"/>
    <w:basedOn w:val="Normal"/>
    <w:next w:val="Normal"/>
    <w:autoRedefine/>
    <w:uiPriority w:val="39"/>
    <w:unhideWhenUsed/>
    <w:qFormat/>
    <w:rsid w:val="00EE38E3"/>
    <w:pPr>
      <w:tabs>
        <w:tab w:val="left" w:pos="851"/>
        <w:tab w:val="right" w:pos="9072"/>
      </w:tabs>
      <w:spacing w:after="0"/>
      <w:ind w:left="851" w:hanging="851"/>
    </w:pPr>
    <w:rPr>
      <w:rFonts w:cs="Times New Roman (Body CS)"/>
      <w:b/>
      <w:bCs/>
      <w:noProof/>
      <w:sz w:val="22"/>
      <w:szCs w:val="22"/>
    </w:rPr>
  </w:style>
  <w:style w:type="paragraph" w:styleId="TDC3">
    <w:name w:val="toc 3"/>
    <w:basedOn w:val="Normal"/>
    <w:next w:val="Normal"/>
    <w:autoRedefine/>
    <w:uiPriority w:val="39"/>
    <w:unhideWhenUsed/>
    <w:qFormat/>
    <w:rsid w:val="003671EB"/>
    <w:pPr>
      <w:spacing w:after="0"/>
      <w:ind w:left="851"/>
    </w:pPr>
    <w:rPr>
      <w:rFonts w:ascii="Arial" w:hAnsi="Arial" w:cs="Times New Roman (Body CS)"/>
      <w:sz w:val="22"/>
      <w:szCs w:val="22"/>
    </w:rPr>
  </w:style>
  <w:style w:type="paragraph" w:styleId="TDC4">
    <w:name w:val="toc 4"/>
    <w:basedOn w:val="Normal"/>
    <w:next w:val="Normal"/>
    <w:autoRedefine/>
    <w:uiPriority w:val="39"/>
    <w:unhideWhenUsed/>
    <w:rsid w:val="006B38E1"/>
    <w:pPr>
      <w:spacing w:after="0"/>
    </w:pPr>
    <w:rPr>
      <w:sz w:val="22"/>
      <w:szCs w:val="22"/>
    </w:rPr>
  </w:style>
  <w:style w:type="paragraph" w:styleId="TDC5">
    <w:name w:val="toc 5"/>
    <w:basedOn w:val="Normal"/>
    <w:next w:val="Normal"/>
    <w:autoRedefine/>
    <w:uiPriority w:val="39"/>
    <w:unhideWhenUsed/>
    <w:rsid w:val="006B38E1"/>
    <w:pPr>
      <w:spacing w:after="0"/>
    </w:pPr>
    <w:rPr>
      <w:sz w:val="22"/>
      <w:szCs w:val="22"/>
    </w:rPr>
  </w:style>
  <w:style w:type="paragraph" w:styleId="TDC6">
    <w:name w:val="toc 6"/>
    <w:basedOn w:val="Normal"/>
    <w:next w:val="Normal"/>
    <w:autoRedefine/>
    <w:uiPriority w:val="39"/>
    <w:unhideWhenUsed/>
    <w:rsid w:val="006B38E1"/>
    <w:pPr>
      <w:spacing w:after="0"/>
    </w:pPr>
    <w:rPr>
      <w:sz w:val="22"/>
      <w:szCs w:val="22"/>
    </w:rPr>
  </w:style>
  <w:style w:type="paragraph" w:styleId="TDC7">
    <w:name w:val="toc 7"/>
    <w:basedOn w:val="Normal"/>
    <w:next w:val="Normal"/>
    <w:autoRedefine/>
    <w:uiPriority w:val="39"/>
    <w:unhideWhenUsed/>
    <w:rsid w:val="006B38E1"/>
    <w:pPr>
      <w:spacing w:after="0"/>
    </w:pPr>
    <w:rPr>
      <w:sz w:val="22"/>
      <w:szCs w:val="22"/>
    </w:rPr>
  </w:style>
  <w:style w:type="paragraph" w:styleId="TDC8">
    <w:name w:val="toc 8"/>
    <w:basedOn w:val="Normal"/>
    <w:next w:val="Normal"/>
    <w:autoRedefine/>
    <w:uiPriority w:val="39"/>
    <w:unhideWhenUsed/>
    <w:rsid w:val="006B38E1"/>
    <w:pPr>
      <w:spacing w:after="0"/>
    </w:pPr>
    <w:rPr>
      <w:sz w:val="22"/>
      <w:szCs w:val="22"/>
    </w:rPr>
  </w:style>
  <w:style w:type="paragraph" w:styleId="TDC9">
    <w:name w:val="toc 9"/>
    <w:basedOn w:val="Normal"/>
    <w:next w:val="Normal"/>
    <w:autoRedefine/>
    <w:uiPriority w:val="39"/>
    <w:unhideWhenUsed/>
    <w:rsid w:val="006B38E1"/>
    <w:pPr>
      <w:spacing w:after="0"/>
    </w:pPr>
    <w:rPr>
      <w:sz w:val="22"/>
      <w:szCs w:val="22"/>
    </w:rPr>
  </w:style>
  <w:style w:type="character" w:styleId="Hipervnculo">
    <w:name w:val="Hyperlink"/>
    <w:basedOn w:val="Fuentedeprrafopredeter"/>
    <w:uiPriority w:val="99"/>
    <w:unhideWhenUsed/>
    <w:rsid w:val="006B38E1"/>
    <w:rPr>
      <w:color w:val="F59E00" w:themeColor="hyperlink"/>
      <w:u w:val="single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B4C8B"/>
    <w:rPr>
      <w:rFonts w:asciiTheme="majorHAnsi" w:eastAsiaTheme="majorEastAsia" w:hAnsiTheme="majorHAnsi" w:cstheme="majorBidi"/>
      <w:i/>
      <w:iCs/>
      <w:color w:val="306785" w:themeColor="accent1" w:themeShade="BF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748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7489C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137D7D"/>
    <w:pPr>
      <w:spacing w:after="160" w:line="259" w:lineRule="auto"/>
      <w:ind w:left="720"/>
      <w:contextualSpacing/>
    </w:pPr>
    <w:rPr>
      <w:sz w:val="22"/>
      <w:szCs w:val="22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F6410"/>
    <w:pPr>
      <w:spacing w:after="120"/>
    </w:pPr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F6410"/>
    <w:rPr>
      <w:b/>
      <w:bCs/>
      <w:sz w:val="20"/>
      <w:szCs w:val="20"/>
      <w:lang w:val="en-GB"/>
    </w:rPr>
  </w:style>
  <w:style w:type="table" w:styleId="Tablaconcuadrcula">
    <w:name w:val="Table Grid"/>
    <w:basedOn w:val="Tablanormal"/>
    <w:uiPriority w:val="59"/>
    <w:rsid w:val="00A5119B"/>
    <w:pPr>
      <w:spacing w:after="0" w:line="240" w:lineRule="auto"/>
    </w:pPr>
    <w:rPr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rsid w:val="000A3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GB"/>
    </w:rPr>
  </w:style>
  <w:style w:type="character" w:styleId="Textodelmarcadordeposicin">
    <w:name w:val="Placeholder Text"/>
    <w:basedOn w:val="Fuentedeprrafopredeter"/>
    <w:uiPriority w:val="99"/>
    <w:semiHidden/>
    <w:rsid w:val="000A363A"/>
    <w:rPr>
      <w:color w:val="808080"/>
    </w:rPr>
  </w:style>
  <w:style w:type="paragraph" w:styleId="Revisin">
    <w:name w:val="Revision"/>
    <w:hidden/>
    <w:uiPriority w:val="99"/>
    <w:semiHidden/>
    <w:rsid w:val="006776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19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4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2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3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68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0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4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6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3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9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martin\OneDrive%20-%20UNWTO\Shared%20Documents\Rural%20Development%20and%20Tourism\Best%20Tourism%20Villages\TORs_Application%20Form_Guidelines\FINAL%20DOCUMENTS\Maquetados\Guidelines%20for%20Application_EN_ld.dotx" TargetMode="External"/></Relationships>
</file>

<file path=word/theme/theme1.xml><?xml version="1.0" encoding="utf-8"?>
<a:theme xmlns:a="http://schemas.openxmlformats.org/drawingml/2006/main" name="Office Theme">
  <a:themeElements>
    <a:clrScheme name="Marquee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Cambria">
      <a:majorFont>
        <a:latin typeface="Cambria" panose="02040503050406030204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 panose="02040503050406030204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A2A5020165B147875947E09F5113E4" ma:contentTypeVersion="19" ma:contentTypeDescription="Create a new document." ma:contentTypeScope="" ma:versionID="2516b7b6400459fbd428f84508c141f9">
  <xsd:schema xmlns:xsd="http://www.w3.org/2001/XMLSchema" xmlns:xs="http://www.w3.org/2001/XMLSchema" xmlns:p="http://schemas.microsoft.com/office/2006/metadata/properties" xmlns:ns2="66b4956e-bafa-45cb-a467-afbd5bf22071" xmlns:ns3="6c4cdef0-01c3-459d-9594-ba3879ca2a7d" targetNamespace="http://schemas.microsoft.com/office/2006/metadata/properties" ma:root="true" ma:fieldsID="2e54018f07d3dde2b85f2a4b8ef21484" ns2:_="" ns3:_="">
    <xsd:import namespace="66b4956e-bafa-45cb-a467-afbd5bf22071"/>
    <xsd:import namespace="6c4cdef0-01c3-459d-9594-ba3879ca2a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b4956e-bafa-45cb-a467-afbd5bf220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514f23-6b91-487a-b9cf-1e1c7e6a8f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4cdef0-01c3-459d-9594-ba3879ca2a7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ed0126c-054b-42a6-b2d0-a0b48a1d4217}" ma:internalName="TaxCatchAll" ma:showField="CatchAllData" ma:web="6c4cdef0-01c3-459d-9594-ba3879ca2a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c4cdef0-01c3-459d-9594-ba3879ca2a7d" xsi:nil="true"/>
    <lcf76f155ced4ddcb4097134ff3c332f xmlns="66b4956e-bafa-45cb-a467-afbd5bf2207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83AA186-B266-CD48-BC76-FF85D3CE4E2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B582DA1-99D7-4719-8B3C-43F6788908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b4956e-bafa-45cb-a467-afbd5bf22071"/>
    <ds:schemaRef ds:uri="6c4cdef0-01c3-459d-9594-ba3879ca2a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43221CA-EC57-4A09-912F-2F75DDC27C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A4FC497-C7BE-4C04-8E60-2C4475D07FDD}">
  <ds:schemaRefs>
    <ds:schemaRef ds:uri="http://schemas.microsoft.com/office/2006/metadata/properties"/>
    <ds:schemaRef ds:uri="http://schemas.microsoft.com/office/infopath/2007/PartnerControls"/>
    <ds:schemaRef ds:uri="6c4cdef0-01c3-459d-9594-ba3879ca2a7d"/>
    <ds:schemaRef ds:uri="66b4956e-bafa-45cb-a467-afbd5bf2207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Guidelines for Application_EN_ld.dotx</Template>
  <TotalTime>0</TotalTime>
  <Pages>20</Pages>
  <Words>3677</Words>
  <Characters>20226</Characters>
  <Application>Microsoft Office Word</Application>
  <DocSecurity>0</DocSecurity>
  <Lines>168</Lines>
  <Paragraphs>47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/>
      <vt:lpstr>Documento de candidatura</vt:lpstr>
      <vt:lpstr>Datos turísticos clave</vt:lpstr>
      <vt:lpstr>Motivación </vt:lpstr>
      <vt:lpstr>Areas de evaluación</vt:lpstr>
    </vt:vector>
  </TitlesOfParts>
  <Company/>
  <LinksUpToDate>false</LinksUpToDate>
  <CharactersWithSpaces>23856</CharactersWithSpaces>
  <SharedDoc>false</SharedDoc>
  <HLinks>
    <vt:vector size="48" baseType="variant">
      <vt:variant>
        <vt:i4>1114118</vt:i4>
      </vt:variant>
      <vt:variant>
        <vt:i4>21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  <vt:variant>
        <vt:i4>1114118</vt:i4>
      </vt:variant>
      <vt:variant>
        <vt:i4>18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  <vt:variant>
        <vt:i4>1114118</vt:i4>
      </vt:variant>
      <vt:variant>
        <vt:i4>15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  <vt:variant>
        <vt:i4>1114118</vt:i4>
      </vt:variant>
      <vt:variant>
        <vt:i4>12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  <vt:variant>
        <vt:i4>1114118</vt:i4>
      </vt:variant>
      <vt:variant>
        <vt:i4>9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  <vt:variant>
        <vt:i4>1114118</vt:i4>
      </vt:variant>
      <vt:variant>
        <vt:i4>6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  <vt:variant>
        <vt:i4>1114118</vt:i4>
      </vt:variant>
      <vt:variant>
        <vt:i4>3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  <vt:variant>
        <vt:i4>1114118</vt:i4>
      </vt:variant>
      <vt:variant>
        <vt:i4>0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Martin</dc:creator>
  <cp:keywords/>
  <dc:description/>
  <cp:lastModifiedBy>Ana Garcia Allievi</cp:lastModifiedBy>
  <cp:revision>2</cp:revision>
  <cp:lastPrinted>2021-08-25T01:55:00Z</cp:lastPrinted>
  <dcterms:created xsi:type="dcterms:W3CDTF">2024-02-16T19:21:00Z</dcterms:created>
  <dcterms:modified xsi:type="dcterms:W3CDTF">2024-02-16T19:21:00Z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0x01010040A2A5020165B147875947E09F5113E4</vt:lpwstr>
  </property>
  <property fmtid="{D5CDD505-2E9C-101B-9397-08002B2CF9AE}" pid="3" name="MediaServiceImageTags">
    <vt:lpwstr/>
  </property>
</Properties>
</file>