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B8FFA" w14:textId="41D8E60D" w:rsidR="00A42EAF" w:rsidRDefault="0058309F" w:rsidP="00125747">
      <w:pPr>
        <w:ind w:right="-8"/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08EDE2A8" wp14:editId="370FB351">
            <wp:simplePos x="0" y="0"/>
            <wp:positionH relativeFrom="page">
              <wp:posOffset>-5486400</wp:posOffset>
            </wp:positionH>
            <wp:positionV relativeFrom="paragraph">
              <wp:posOffset>-1231210</wp:posOffset>
            </wp:positionV>
            <wp:extent cx="16012160" cy="10829677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3656" cy="10830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46" behindDoc="1" locked="0" layoutInCell="1" allowOverlap="1" wp14:anchorId="1F4C19F1" wp14:editId="7F9D8A86">
            <wp:simplePos x="0" y="0"/>
            <wp:positionH relativeFrom="margin">
              <wp:align>center</wp:align>
            </wp:positionH>
            <wp:positionV relativeFrom="margin">
              <wp:posOffset>4562889</wp:posOffset>
            </wp:positionV>
            <wp:extent cx="4695825" cy="331914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22" behindDoc="0" locked="0" layoutInCell="1" allowOverlap="1" wp14:anchorId="2FC7DB0F" wp14:editId="6E5D3DAB">
                <wp:simplePos x="0" y="0"/>
                <wp:positionH relativeFrom="margin">
                  <wp:posOffset>3175</wp:posOffset>
                </wp:positionH>
                <wp:positionV relativeFrom="paragraph">
                  <wp:posOffset>6796405</wp:posOffset>
                </wp:positionV>
                <wp:extent cx="5772150" cy="257746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2150" cy="257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4CA8B" w14:textId="77777777" w:rsidR="0058309F" w:rsidRPr="000D2003" w:rsidRDefault="0058309F" w:rsidP="005830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0D20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Best Tourism Villages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br/>
                              <w:t>by UN Tourism</w:t>
                            </w:r>
                          </w:p>
                          <w:p w14:paraId="1C9B1D26" w14:textId="77777777" w:rsidR="0058309F" w:rsidRPr="002A0138" w:rsidRDefault="0058309F" w:rsidP="005830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</w:p>
                          <w:p w14:paraId="05BA0ECE" w14:textId="4C507133" w:rsidR="0058309F" w:rsidRPr="00236520" w:rsidRDefault="0058309F" w:rsidP="005830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  <w:lang w:val="es-ES"/>
                              </w:rPr>
                              <w:t>Documento de candidatura</w:t>
                            </w:r>
                          </w:p>
                          <w:p w14:paraId="4DD699B3" w14:textId="77777777" w:rsidR="0058309F" w:rsidRPr="00236520" w:rsidRDefault="0058309F" w:rsidP="005830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236520"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  <w:lang w:val="es-ES"/>
                              </w:rPr>
                              <w:t>Edición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C7DB0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.25pt;margin-top:535.15pt;width:454.5pt;height:202.95pt;z-index:25166132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" filled="f" stroked="f" strokeweight=".5pt">
                <v:textbox>
                  <w:txbxContent>
                    <w:p w14:paraId="54C4CA8B" w14:textId="77777777" w:rsidR="0058309F" w:rsidRPr="000D2003" w:rsidRDefault="0058309F" w:rsidP="005830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0D20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</w:rPr>
                        <w:t xml:space="preserve">Best Tourism Villages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</w:rPr>
                        <w:br/>
                        <w:t>by UN Tourism</w:t>
                      </w:r>
                    </w:p>
                    <w:p w14:paraId="1C9B1D26" w14:textId="77777777" w:rsidR="0058309F" w:rsidRPr="002A0138" w:rsidRDefault="0058309F" w:rsidP="005830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4"/>
                          <w:szCs w:val="44"/>
                        </w:rPr>
                      </w:pPr>
                    </w:p>
                    <w:p w14:paraId="05BA0ECE" w14:textId="4C507133" w:rsidR="0058309F" w:rsidRPr="00236520" w:rsidRDefault="0058309F" w:rsidP="005830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  <w:lang w:val="es-ES"/>
                        </w:rPr>
                        <w:t>Documento de candidatura</w:t>
                      </w:r>
                    </w:p>
                    <w:p w14:paraId="4DD699B3" w14:textId="77777777" w:rsidR="0058309F" w:rsidRPr="00236520" w:rsidRDefault="0058309F" w:rsidP="005830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  <w:lang w:val="es-ES"/>
                        </w:rPr>
                      </w:pPr>
                      <w:r w:rsidRPr="00236520"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  <w:lang w:val="es-ES"/>
                        </w:rPr>
                        <w:t>Edición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98" behindDoc="0" locked="0" layoutInCell="1" allowOverlap="1" wp14:anchorId="11AF1B03" wp14:editId="4932F810">
                <wp:simplePos x="0" y="0"/>
                <wp:positionH relativeFrom="margin">
                  <wp:posOffset>-437515</wp:posOffset>
                </wp:positionH>
                <wp:positionV relativeFrom="paragraph">
                  <wp:posOffset>5396644</wp:posOffset>
                </wp:positionV>
                <wp:extent cx="6636385" cy="351472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385" cy="3514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C5BBE" id="Rectangle 5" o:spid="_x0000_s1026" style="position:absolute;margin-left:-34.45pt;margin-top:424.95pt;width:522.55pt;height:276.75pt;z-index:2516602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" fillcolor="#806200 [1608]" stroked="f" strokeweight="1pt">
                <v:fill opacity="32896f"/>
                <w10:wrap anchorx="margin"/>
              </v:rect>
            </w:pict>
          </mc:Fallback>
        </mc:AlternateContent>
      </w:r>
      <w:r w:rsidR="00A42EAF">
        <w:br w:type="page"/>
      </w:r>
    </w:p>
    <w:p w14:paraId="783F36FE" w14:textId="77777777" w:rsidR="006B38E1" w:rsidRDefault="004905F8" w:rsidP="00125747">
      <w:pPr>
        <w:sectPr w:rsidR="006B38E1" w:rsidSect="00920500">
          <w:headerReference w:type="default" r:id="rId13"/>
          <w:footerReference w:type="even" r:id="rId14"/>
          <w:footerReference w:type="default" r:id="rId15"/>
          <w:headerReference w:type="first" r:id="rId16"/>
          <w:type w:val="nextColumn"/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69FAEEF5" wp14:editId="01F15371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7547212" cy="10705465"/>
                <wp:effectExtent l="0" t="0" r="0" b="635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212" cy="10705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9ED6" w14:textId="77777777" w:rsidR="008A00F5" w:rsidRPr="00FA7204" w:rsidRDefault="008A00F5" w:rsidP="008C6E6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AEEF5" id="Rectangle 9" o:spid="_x0000_s1030" style="position:absolute;margin-left:543.05pt;margin-top:-85.05pt;width:594.25pt;height:842.95pt;z-index:-25165823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" fillcolor="#c19300 [2408]" stroked="f" strokeweight="1pt">
                <v:textbox>
                  <w:txbxContent>
                    <w:p w14:paraId="5ABA9ED6" w14:textId="77777777" w:rsidR="008A00F5" w:rsidRPr="00FA7204" w:rsidRDefault="008A00F5" w:rsidP="008C6E6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5699B">
        <w:br w:type="page"/>
      </w:r>
    </w:p>
    <w:p w14:paraId="2C2DB1ED" w14:textId="77777777" w:rsidR="0015699B" w:rsidRDefault="0015699B" w:rsidP="00125747"/>
    <w:p w14:paraId="700F8A1E" w14:textId="301DE4DA" w:rsidR="0015699B" w:rsidRDefault="0015699B" w:rsidP="00125747">
      <w:pPr>
        <w:ind w:right="-8"/>
      </w:pPr>
    </w:p>
    <w:p w14:paraId="1F328382" w14:textId="05E15897" w:rsidR="0015699B" w:rsidRDefault="00162110" w:rsidP="00125747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07159A" wp14:editId="1F99CDD7">
                <wp:simplePos x="0" y="0"/>
                <wp:positionH relativeFrom="column">
                  <wp:posOffset>1433195</wp:posOffset>
                </wp:positionH>
                <wp:positionV relativeFrom="paragraph">
                  <wp:posOffset>1174750</wp:posOffset>
                </wp:positionV>
                <wp:extent cx="4811395" cy="274320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139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C529B" w14:textId="77777777" w:rsidR="008A00F5" w:rsidRPr="00202F5C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202F5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Best Tourism </w:t>
                            </w:r>
                          </w:p>
                          <w:p w14:paraId="69254EF8" w14:textId="2ECEC730" w:rsidR="008A00F5" w:rsidRPr="00202F5C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202F5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Villages</w:t>
                            </w:r>
                          </w:p>
                          <w:p w14:paraId="57536758" w14:textId="0189F263" w:rsidR="008A00F5" w:rsidRPr="00202F5C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202F5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by UN</w:t>
                            </w:r>
                            <w:r w:rsidR="0058309F" w:rsidRPr="00202F5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 Tourism</w:t>
                            </w:r>
                          </w:p>
                          <w:p w14:paraId="35B08059" w14:textId="77777777" w:rsidR="008A00F5" w:rsidRPr="00202F5C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</w:p>
                          <w:p w14:paraId="4F38A6F4" w14:textId="67C03B77" w:rsidR="008A00F5" w:rsidRPr="0058309F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58309F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  <w:t>Documento de Candidatura</w:t>
                            </w:r>
                          </w:p>
                          <w:p w14:paraId="15397442" w14:textId="4513866C" w:rsidR="008A00F5" w:rsidRPr="001710FD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1710FD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  <w:t>Edición 202</w:t>
                            </w:r>
                            <w:r w:rsidR="0058309F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  <w:t>4</w:t>
                            </w:r>
                            <w:r w:rsidRPr="001710FD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  <w:t xml:space="preserve"> </w:t>
                            </w:r>
                          </w:p>
                          <w:p w14:paraId="10DEE388" w14:textId="630C12E5" w:rsidR="008A00F5" w:rsidRPr="001710FD" w:rsidRDefault="0058309F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  <w:lang w:val="es-ES"/>
                              </w:rPr>
                              <w:t xml:space="preserve">Enero </w:t>
                            </w:r>
                            <w:r w:rsidR="008A00F5" w:rsidRPr="001710FD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  <w:lang w:val="es-ES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  <w:lang w:val="es-ES"/>
                              </w:rPr>
                              <w:t>4</w:t>
                            </w:r>
                          </w:p>
                          <w:p w14:paraId="1E71C9C0" w14:textId="1BA45B4A" w:rsidR="008A00F5" w:rsidRPr="00614866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pacing w:val="20"/>
                                <w:kern w:val="16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159A" id="Text Box 13" o:spid="_x0000_s1028" type="#_x0000_t202" style="position:absolute;margin-left:112.85pt;margin-top:92.5pt;width:378.85pt;height:3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" filled="f" stroked="f" strokeweight=".5pt">
                <v:textbox>
                  <w:txbxContent>
                    <w:p w14:paraId="4DBC529B" w14:textId="77777777" w:rsidR="008A00F5" w:rsidRPr="00202F5C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202F5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Best Tourism </w:t>
                      </w:r>
                    </w:p>
                    <w:p w14:paraId="69254EF8" w14:textId="2ECEC730" w:rsidR="008A00F5" w:rsidRPr="00202F5C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202F5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Villages</w:t>
                      </w:r>
                    </w:p>
                    <w:p w14:paraId="57536758" w14:textId="0189F263" w:rsidR="008A00F5" w:rsidRPr="00202F5C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202F5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by UN</w:t>
                      </w:r>
                      <w:r w:rsidR="0058309F" w:rsidRPr="00202F5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 Tourism</w:t>
                      </w:r>
                    </w:p>
                    <w:p w14:paraId="35B08059" w14:textId="77777777" w:rsidR="008A00F5" w:rsidRPr="00202F5C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</w:p>
                    <w:p w14:paraId="4F38A6F4" w14:textId="67C03B77" w:rsidR="008A00F5" w:rsidRPr="0058309F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</w:pPr>
                      <w:r w:rsidRPr="0058309F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  <w:t>Documento de Candidatura</w:t>
                      </w:r>
                    </w:p>
                    <w:p w14:paraId="15397442" w14:textId="4513866C" w:rsidR="008A00F5" w:rsidRPr="001710FD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</w:pPr>
                      <w:r w:rsidRPr="001710FD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  <w:t>Edición 202</w:t>
                      </w:r>
                      <w:r w:rsidR="0058309F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  <w:t>4</w:t>
                      </w:r>
                      <w:r w:rsidRPr="001710FD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  <w:t xml:space="preserve"> </w:t>
                      </w:r>
                    </w:p>
                    <w:p w14:paraId="10DEE388" w14:textId="630C12E5" w:rsidR="008A00F5" w:rsidRPr="001710FD" w:rsidRDefault="0058309F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  <w:lang w:val="es-ES"/>
                        </w:rPr>
                        <w:t xml:space="preserve">Enero </w:t>
                      </w:r>
                      <w:r w:rsidR="008A00F5" w:rsidRPr="001710FD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  <w:lang w:val="es-ES"/>
                        </w:rPr>
                        <w:t>202</w:t>
                      </w:r>
                      <w:r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  <w:lang w:val="es-ES"/>
                        </w:rPr>
                        <w:t>4</w:t>
                      </w:r>
                    </w:p>
                    <w:p w14:paraId="1E71C9C0" w14:textId="1BA45B4A" w:rsidR="008A00F5" w:rsidRPr="00614866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pacing w:val="20"/>
                          <w:kern w:val="16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99B">
        <w:br w:type="page"/>
      </w:r>
    </w:p>
    <w:p w14:paraId="05E15EA0" w14:textId="0C7B92F2" w:rsidR="00A03597" w:rsidRPr="001710FD" w:rsidRDefault="00614866" w:rsidP="00A03597">
      <w:pPr>
        <w:pStyle w:val="Title1NUMBERED"/>
        <w:numPr>
          <w:ilvl w:val="0"/>
          <w:numId w:val="0"/>
        </w:numPr>
        <w:spacing w:line="360" w:lineRule="auto"/>
        <w:ind w:left="851" w:hanging="851"/>
        <w:rPr>
          <w:color w:val="816200" w:themeColor="accent5" w:themeShade="80"/>
          <w:sz w:val="36"/>
          <w:szCs w:val="34"/>
          <w:lang w:val="es-ES"/>
        </w:rPr>
      </w:pPr>
      <w:bookmarkStart w:id="0" w:name="_Toc72396647"/>
      <w:r w:rsidRPr="001710FD">
        <w:rPr>
          <w:color w:val="816200" w:themeColor="accent5" w:themeShade="80"/>
          <w:sz w:val="36"/>
          <w:szCs w:val="34"/>
          <w:lang w:val="es-ES"/>
        </w:rPr>
        <w:lastRenderedPageBreak/>
        <w:t>Documento de candidatura</w:t>
      </w:r>
    </w:p>
    <w:p w14:paraId="76B2ABBD" w14:textId="1B88402D" w:rsidR="00AD4CD1" w:rsidRPr="00C00A95" w:rsidRDefault="00C00A95" w:rsidP="00387FA2">
      <w:pPr>
        <w:pStyle w:val="B1Mainbody"/>
        <w:rPr>
          <w:b/>
          <w:bCs/>
          <w:lang w:val="es-ES"/>
        </w:rPr>
      </w:pPr>
      <w:r w:rsidRPr="00C00A95">
        <w:rPr>
          <w:b/>
          <w:bCs/>
          <w:lang w:val="es-ES"/>
        </w:rPr>
        <w:t>Notas importantes</w:t>
      </w:r>
      <w:r w:rsidR="00AD4CD1" w:rsidRPr="00C00A95">
        <w:rPr>
          <w:b/>
          <w:bCs/>
          <w:lang w:val="es-ES"/>
        </w:rPr>
        <w:t>:</w:t>
      </w:r>
    </w:p>
    <w:p w14:paraId="35AEA7E2" w14:textId="77777777" w:rsidR="00C00A95" w:rsidRDefault="00C00A95" w:rsidP="002106DA">
      <w:pPr>
        <w:pStyle w:val="B1Mainbody"/>
        <w:numPr>
          <w:ilvl w:val="0"/>
          <w:numId w:val="4"/>
        </w:numPr>
        <w:rPr>
          <w:lang w:val="es-ES"/>
        </w:rPr>
      </w:pPr>
      <w:r w:rsidRPr="00C00A95">
        <w:rPr>
          <w:lang w:val="es-ES"/>
        </w:rPr>
        <w:t xml:space="preserve">Lea atentamente este documento junto con el </w:t>
      </w:r>
      <w:r w:rsidRPr="00C00A95">
        <w:rPr>
          <w:b/>
          <w:bCs/>
          <w:lang w:val="es-ES"/>
        </w:rPr>
        <w:t xml:space="preserve">formulario de </w:t>
      </w:r>
      <w:r>
        <w:rPr>
          <w:b/>
          <w:bCs/>
          <w:lang w:val="es-ES"/>
        </w:rPr>
        <w:t>candidatura</w:t>
      </w:r>
      <w:r w:rsidRPr="00C00A95">
        <w:rPr>
          <w:lang w:val="es-ES"/>
        </w:rPr>
        <w:t xml:space="preserve"> (versión Word) y las </w:t>
      </w:r>
      <w:r w:rsidRPr="00C00A95">
        <w:rPr>
          <w:b/>
          <w:bCs/>
          <w:lang w:val="es-ES"/>
        </w:rPr>
        <w:t>áreas de evaluación</w:t>
      </w:r>
      <w:r w:rsidRPr="00C00A95">
        <w:rPr>
          <w:lang w:val="es-ES"/>
        </w:rPr>
        <w:t xml:space="preserve"> (disponibles en </w:t>
      </w:r>
      <w:r w:rsidRPr="00C00A95">
        <w:rPr>
          <w:color w:val="0070C0"/>
          <w:lang w:val="es-ES"/>
        </w:rPr>
        <w:t>https://www.unwto.org/tourism-villages/es/la-iniciativa/</w:t>
      </w:r>
      <w:r>
        <w:rPr>
          <w:lang w:val="es-ES"/>
        </w:rPr>
        <w:t>)</w:t>
      </w:r>
      <w:r w:rsidRPr="00C00A95">
        <w:rPr>
          <w:lang w:val="es-ES"/>
        </w:rPr>
        <w:t xml:space="preserve"> </w:t>
      </w:r>
    </w:p>
    <w:p w14:paraId="7348B509" w14:textId="77777777" w:rsidR="00C00A95" w:rsidRDefault="00C00A95" w:rsidP="002106DA">
      <w:pPr>
        <w:pStyle w:val="B1Mainbody"/>
        <w:numPr>
          <w:ilvl w:val="0"/>
          <w:numId w:val="4"/>
        </w:numPr>
        <w:rPr>
          <w:lang w:val="es-ES"/>
        </w:rPr>
      </w:pPr>
      <w:r w:rsidRPr="00C00A95">
        <w:rPr>
          <w:lang w:val="es-ES"/>
        </w:rPr>
        <w:t xml:space="preserve">Recuerde que todos los campos marcados con un asterisco (*) son obligatorios. </w:t>
      </w:r>
    </w:p>
    <w:p w14:paraId="5A3FF97A" w14:textId="17CAE4F7" w:rsidR="007F277B" w:rsidRPr="00C00A95" w:rsidRDefault="00E31CB3" w:rsidP="002106DA">
      <w:pPr>
        <w:pStyle w:val="B1Mainbody"/>
        <w:numPr>
          <w:ilvl w:val="0"/>
          <w:numId w:val="4"/>
        </w:numPr>
        <w:rPr>
          <w:lang w:val="es-ES"/>
        </w:rPr>
      </w:pPr>
      <w:r>
        <w:rPr>
          <w:lang w:val="es-ES"/>
        </w:rPr>
        <w:t>Le rogamos</w:t>
      </w:r>
      <w:r w:rsidR="00D073B9">
        <w:rPr>
          <w:lang w:val="es-ES"/>
        </w:rPr>
        <w:t xml:space="preserve"> que</w:t>
      </w:r>
      <w:r w:rsidR="00C00A95" w:rsidRPr="00C00A95">
        <w:rPr>
          <w:lang w:val="es-ES"/>
        </w:rPr>
        <w:t xml:space="preserve"> no exceda el límite de palabras especificado para cada cuadro de texto.</w:t>
      </w:r>
      <w:r w:rsidRPr="00E31CB3">
        <w:rPr>
          <w:lang w:val="es-ES_tradnl"/>
        </w:rPr>
        <w:t xml:space="preserve"> </w:t>
      </w:r>
      <w:r w:rsidR="00D073B9">
        <w:rPr>
          <w:lang w:val="es-ES_tradnl"/>
        </w:rPr>
        <w:t>L</w:t>
      </w:r>
      <w:r>
        <w:rPr>
          <w:lang w:val="es-ES_tradnl"/>
        </w:rPr>
        <w:t>e recomendamos que utilice la función de “recuento de palabras</w:t>
      </w:r>
      <w:r w:rsidR="00D073B9">
        <w:rPr>
          <w:lang w:val="es-ES_tradnl"/>
        </w:rPr>
        <w:t>”</w:t>
      </w:r>
      <w:r>
        <w:rPr>
          <w:lang w:val="es-ES_tradnl"/>
        </w:rPr>
        <w:t>.</w:t>
      </w:r>
    </w:p>
    <w:bookmarkEnd w:id="0"/>
    <w:p w14:paraId="5E7EDB46" w14:textId="08915CBF" w:rsidR="009F7F32" w:rsidRPr="00BB39CF" w:rsidRDefault="009F7F32" w:rsidP="001710FD">
      <w:pPr>
        <w:pStyle w:val="Title1NUMBERED"/>
        <w:numPr>
          <w:ilvl w:val="0"/>
          <w:numId w:val="0"/>
        </w:numPr>
        <w:spacing w:line="360" w:lineRule="auto"/>
        <w:rPr>
          <w:color w:val="816200" w:themeColor="accent5" w:themeShade="80"/>
          <w:lang w:val="es-ES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515"/>
      </w:tblGrid>
      <w:tr w:rsidR="00216C76" w14:paraId="722304C0" w14:textId="77777777" w:rsidTr="006772F7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082D0EF5" w14:textId="62687211" w:rsidR="00216C76" w:rsidRPr="00AB1BE3" w:rsidRDefault="00614866" w:rsidP="00EB3D4F">
            <w:pPr>
              <w:pStyle w:val="B1Mainbody"/>
              <w:jc w:val="lef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Nombre del pueblo</w:t>
            </w:r>
            <w:r w:rsidR="00216C76"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43A37DEF" w14:textId="73E5818A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  <w:tr w:rsidR="00216C76" w14:paraId="1507F572" w14:textId="77777777" w:rsidTr="006772F7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447A2C2A" w14:textId="6641D00E" w:rsidR="00216C76" w:rsidRPr="00AB1BE3" w:rsidRDefault="00614866" w:rsidP="00EB3D4F">
            <w:pPr>
              <w:pStyle w:val="B1Mainbody"/>
              <w:jc w:val="lef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País</w:t>
            </w:r>
            <w:r w:rsidR="00216C76"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1DFD2F30" w14:textId="46A7912E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</w:tbl>
    <w:p w14:paraId="2C93A059" w14:textId="14723AE1" w:rsidR="00216C76" w:rsidRDefault="00216C76" w:rsidP="00216C76">
      <w:pPr>
        <w:pStyle w:val="B1Mainbody"/>
        <w:rPr>
          <w:lang w:val="en-GB"/>
        </w:rPr>
      </w:pPr>
    </w:p>
    <w:p w14:paraId="3F6109E8" w14:textId="77777777" w:rsidR="009F7F32" w:rsidRPr="00C50657" w:rsidRDefault="009F7F32" w:rsidP="002A0138">
      <w:pPr>
        <w:pStyle w:val="B1Mainbody"/>
      </w:pPr>
    </w:p>
    <w:p w14:paraId="5B0673E6" w14:textId="62E8EBCA" w:rsidR="00437FD1" w:rsidRPr="001710FD" w:rsidRDefault="00211E32" w:rsidP="00265F81">
      <w:pPr>
        <w:pStyle w:val="Title1NUMBERED"/>
        <w:spacing w:line="360" w:lineRule="auto"/>
        <w:rPr>
          <w:color w:val="816200" w:themeColor="accent5" w:themeShade="80"/>
        </w:rPr>
      </w:pPr>
      <w:proofErr w:type="spellStart"/>
      <w:r w:rsidRPr="001710FD">
        <w:rPr>
          <w:color w:val="816200" w:themeColor="accent5" w:themeShade="80"/>
        </w:rPr>
        <w:t>Motiva</w:t>
      </w:r>
      <w:r w:rsidR="00614866" w:rsidRPr="001710FD">
        <w:rPr>
          <w:color w:val="816200" w:themeColor="accent5" w:themeShade="80"/>
        </w:rPr>
        <w:t>c</w:t>
      </w:r>
      <w:r w:rsidRPr="001710FD">
        <w:rPr>
          <w:color w:val="816200" w:themeColor="accent5" w:themeShade="80"/>
        </w:rPr>
        <w:t>i</w:t>
      </w:r>
      <w:r w:rsidR="00614866" w:rsidRPr="001710FD">
        <w:rPr>
          <w:color w:val="816200" w:themeColor="accent5" w:themeShade="80"/>
        </w:rPr>
        <w:t>ó</w:t>
      </w:r>
      <w:r w:rsidRPr="001710FD">
        <w:rPr>
          <w:color w:val="816200" w:themeColor="accent5" w:themeShade="80"/>
        </w:rPr>
        <w:t>n</w:t>
      </w:r>
      <w:proofErr w:type="spellEnd"/>
      <w:r w:rsidRPr="001710FD">
        <w:rPr>
          <w:color w:val="816200" w:themeColor="accent5" w:themeShade="80"/>
        </w:rPr>
        <w:t xml:space="preserve"> 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1C6324" w:rsidRPr="00202F5C" w14:paraId="41C27461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4FF5860" w14:textId="77777777" w:rsidR="001C6324" w:rsidRDefault="004367F2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Descripción general *</w:t>
            </w:r>
          </w:p>
          <w:p w14:paraId="430C165B" w14:textId="748AFBDE" w:rsidR="004367F2" w:rsidRPr="00202F5C" w:rsidRDefault="004367F2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proporcione una descripción concisa de su pueblo (geografía, historia, principales recursos, principales productos y experiencias turísticas).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>Tenga en cuenta que esta información se hará pública</w:t>
            </w:r>
            <w:r w:rsidR="007A2411" w:rsidRPr="00202F5C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 xml:space="preserve"> y utilizada</w:t>
            </w:r>
            <w:r w:rsidR="00D83C1D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 xml:space="preserve"> con fines promocionales</w:t>
            </w:r>
            <w:r w:rsidR="007A2411" w:rsidRPr="00202F5C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 xml:space="preserve"> si el pueblo es reconocido como Best Tourism Village by UN Tourism</w:t>
            </w:r>
            <w:r w:rsidR="0091473E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(límite de 200 palabras).</w:t>
            </w:r>
          </w:p>
        </w:tc>
      </w:tr>
      <w:tr w:rsidR="001C6324" w:rsidRPr="001C6324" w14:paraId="76EEC0B0" w14:textId="77777777" w:rsidTr="00202F5C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6E5FD" w14:textId="77777777" w:rsidR="001C6324" w:rsidRPr="009F5F02" w:rsidRDefault="001C6324" w:rsidP="001C6324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6744E5B" w14:textId="77777777" w:rsidR="001C6324" w:rsidRPr="00202F5C" w:rsidRDefault="001C6324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</w:tc>
      </w:tr>
      <w:tr w:rsidR="00A5119B" w:rsidRPr="00202F5C" w14:paraId="11E3495C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64E2880" w14:textId="0799BE4E" w:rsidR="00A5119B" w:rsidRPr="007C27D1" w:rsidRDefault="007C27D1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7C27D1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¿Cuáles son los tres objetivos principales del pueblo para impulsar el turismo como motor del desarrollo rural? </w:t>
            </w:r>
            <w:r w:rsidR="00A5119B" w:rsidRPr="007C27D1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*</w:t>
            </w:r>
          </w:p>
          <w:p w14:paraId="585361FF" w14:textId="280C032A" w:rsidR="00A5119B" w:rsidRPr="00934D5E" w:rsidRDefault="00AA3C2B" w:rsidP="00934D5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 w:rsidR="00310FE5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2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palabras).</w:t>
            </w:r>
          </w:p>
        </w:tc>
      </w:tr>
      <w:tr w:rsidR="00934D5E" w:rsidRPr="00934D5E" w14:paraId="34D17375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0533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63BF276" w14:textId="6EEC4DC5" w:rsidR="00EB3D4F" w:rsidRPr="00EB3D4F" w:rsidRDefault="00EB3D4F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</w:p>
        </w:tc>
      </w:tr>
      <w:tr w:rsidR="00A5119B" w:rsidRPr="00202F5C" w14:paraId="6EA3E718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781FA1B" w14:textId="29000CF9" w:rsidR="00A5119B" w:rsidRPr="004C3254" w:rsidRDefault="004C3254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4C3254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¿Cuáles son los tres principales retos a los que se enfrenta el pueblo </w:t>
            </w:r>
            <w:r w:rsidR="00FD4212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como motor del desarrollo rural</w:t>
            </w:r>
            <w:r w:rsidRPr="004C3254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? </w:t>
            </w:r>
            <w:r w:rsidR="00A5119B" w:rsidRPr="004C3254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*</w:t>
            </w:r>
          </w:p>
          <w:p w14:paraId="37353CDB" w14:textId="77777777" w:rsidR="00A54829" w:rsidRPr="00AA3C2B" w:rsidRDefault="00A54829" w:rsidP="00A54829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2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palabras).</w:t>
            </w:r>
          </w:p>
          <w:p w14:paraId="1EC46002" w14:textId="77777777" w:rsidR="00A5119B" w:rsidRPr="00934D5E" w:rsidRDefault="00A5119B" w:rsidP="00934D5E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B3D4F" w:rsidRPr="00934D5E" w14:paraId="32EC119C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E784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A665588" w14:textId="77777777" w:rsidR="00EB3D4F" w:rsidRPr="00EB3D4F" w:rsidRDefault="00EB3D4F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</w:p>
        </w:tc>
      </w:tr>
      <w:tr w:rsidR="008C5A76" w:rsidRPr="00202F5C" w14:paraId="3111A783" w14:textId="77777777" w:rsidTr="001710FD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288E3E4" w14:textId="7B5765B8" w:rsidR="008C5A76" w:rsidRDefault="00A93B60" w:rsidP="009F5F0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lastRenderedPageBreak/>
              <w:t>¿Podría proporcionar hasta</w:t>
            </w:r>
            <w:r w:rsidR="008C5A76" w:rsidRPr="001710F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  <w:r w:rsidR="00FE5BE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tres</w:t>
            </w:r>
            <w:r w:rsidR="00FE5BED" w:rsidRPr="001710F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  <w:r w:rsidR="008C5A76" w:rsidRPr="001710F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ejemplos de las oportunidades actuales que el turismo aporta al pueblo y cómo éstas están repercutiendo positivamente en su desarrollo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?</w:t>
            </w:r>
          </w:p>
          <w:p w14:paraId="74474F74" w14:textId="77777777" w:rsidR="008C5A76" w:rsidRPr="00AA3C2B" w:rsidRDefault="008C5A76" w:rsidP="008C5A76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2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palabras).</w:t>
            </w:r>
          </w:p>
          <w:p w14:paraId="72C2AA71" w14:textId="6223628F" w:rsidR="008C5A76" w:rsidRPr="009F5F02" w:rsidRDefault="008C5A76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</w:tc>
      </w:tr>
      <w:tr w:rsidR="008C5A76" w:rsidRPr="008C5A76" w14:paraId="05B78FA1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A27B" w14:textId="77777777" w:rsidR="008C5A76" w:rsidRDefault="008C5A76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F7424E0" w14:textId="614E3239" w:rsidR="008C5A76" w:rsidRPr="008C5A76" w:rsidRDefault="008C5A76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</w:tc>
      </w:tr>
      <w:tr w:rsidR="00A5119B" w:rsidRPr="00202F5C" w14:paraId="46696105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0E570AB" w14:textId="62E637FB" w:rsidR="00A5119B" w:rsidRPr="00162F39" w:rsidRDefault="00292A40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292A40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Describa la</w:t>
            </w:r>
            <w:r w:rsidR="00FE5BE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s </w:t>
            </w:r>
            <w:r w:rsidR="00FE5BED" w:rsidRPr="00790954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>tres</w:t>
            </w:r>
            <w:r w:rsidRPr="00790954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 xml:space="preserve"> </w:t>
            </w:r>
            <w:r w:rsidRPr="00292A40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>iniciativa</w:t>
            </w:r>
            <w:r w:rsidR="00FE5BED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>s</w:t>
            </w:r>
            <w:r w:rsidRPr="00292A40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 xml:space="preserve"> más innovadora</w:t>
            </w:r>
            <w:r w:rsidR="00FE5BED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>s</w:t>
            </w:r>
            <w:r w:rsidRPr="00292A40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que el pueblo está desarrollando en el ámbito del turismo. </w:t>
            </w:r>
            <w:r w:rsidR="00A5119B" w:rsidRPr="00162F3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*</w:t>
            </w:r>
            <w:r w:rsidR="00D83C1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  <w:r w:rsidR="00D83C1D" w:rsidRPr="0005208E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>Tenga en cuenta que esta información se hará pública y utilizada</w:t>
            </w:r>
            <w:r w:rsidR="00D83C1D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 xml:space="preserve"> con fines promocionales</w:t>
            </w:r>
            <w:r w:rsidR="00D83C1D" w:rsidRPr="0005208E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 xml:space="preserve"> si el pueblo es reconocido como Best Tourism Village by UN Tourism</w:t>
            </w:r>
            <w:r w:rsidR="00D83C1D">
              <w:rPr>
                <w:rFonts w:ascii="Arial" w:hAnsi="Arial" w:cs="Arial"/>
                <w:i/>
                <w:iCs/>
                <w:color w:val="404040" w:themeColor="text1" w:themeTint="BF"/>
                <w:u w:val="single"/>
                <w:lang w:val="es-ES"/>
              </w:rPr>
              <w:t>.</w:t>
            </w:r>
          </w:p>
          <w:p w14:paraId="222D7EE2" w14:textId="77777777" w:rsidR="00A5119B" w:rsidRPr="00E31CB3" w:rsidRDefault="00A5119B" w:rsidP="00202F5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B3D4F" w:rsidRPr="00934D5E" w14:paraId="51AC0241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4C6D" w14:textId="7E951A5C" w:rsidR="00EB3D4F" w:rsidRPr="009F5F02" w:rsidRDefault="006259F3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Destacado</w:t>
            </w:r>
            <w:r w:rsidR="0095165E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 xml:space="preserve"> 1</w:t>
            </w:r>
            <w:r w:rsidR="006A6680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 xml:space="preserve"> (límite de 100 palabras)</w:t>
            </w:r>
          </w:p>
          <w:p w14:paraId="46BCBD03" w14:textId="77777777" w:rsidR="00EB3D4F" w:rsidRPr="00EB3D4F" w:rsidRDefault="00EB3D4F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</w:p>
        </w:tc>
      </w:tr>
      <w:tr w:rsidR="00D83C1D" w:rsidRPr="00934D5E" w14:paraId="632F2547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0E65" w14:textId="0D7D9F2C" w:rsidR="006259F3" w:rsidRPr="009F5F02" w:rsidRDefault="006259F3" w:rsidP="006259F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Destacado 2</w:t>
            </w:r>
            <w:r w:rsidR="006A6680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 xml:space="preserve"> (límite de 100 palabras)</w:t>
            </w:r>
          </w:p>
          <w:p w14:paraId="4AF63A80" w14:textId="4659B60B" w:rsidR="00AB68FB" w:rsidRPr="009F5F02" w:rsidRDefault="00AB68FB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</w:tc>
      </w:tr>
      <w:tr w:rsidR="00D83C1D" w:rsidRPr="00934D5E" w14:paraId="79F635F4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DBD9" w14:textId="48B40B24" w:rsidR="00D83C1D" w:rsidRDefault="006259F3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Destacado 3</w:t>
            </w:r>
            <w:r w:rsidR="006A6680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 xml:space="preserve"> (límite de 100 palabras)</w:t>
            </w:r>
          </w:p>
          <w:p w14:paraId="24700ED8" w14:textId="77777777" w:rsidR="00AB68FB" w:rsidRPr="009F5F02" w:rsidRDefault="00AB68FB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</w:tc>
      </w:tr>
      <w:tr w:rsidR="00A5119B" w:rsidRPr="00202F5C" w14:paraId="261FA73C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3BBCA24" w14:textId="4A248471" w:rsidR="00A5119B" w:rsidRPr="00002FC9" w:rsidRDefault="00002FC9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002FC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Enumere las principales contribuciones que el pueblo podría hacer a la Red Best Tourism Villages by UN</w:t>
            </w:r>
            <w:r w:rsidR="00AB68FB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Tourism</w:t>
            </w:r>
            <w:r w:rsidRPr="00002FC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, en caso de ser seleccionado</w:t>
            </w:r>
            <w:r w:rsidR="008D3D28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(</w:t>
            </w:r>
            <w:r w:rsidR="00DE2A4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intercambio de </w:t>
            </w:r>
            <w:r w:rsidR="008D3D28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buenas prácticas, organización de actividades o proyectos conjunt</w:t>
            </w:r>
            <w:r w:rsidR="00DE2A4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o</w:t>
            </w:r>
            <w:r w:rsidR="008D3D28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s,</w:t>
            </w:r>
            <w:r w:rsidR="00DE2A4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organización de eventos, etc.).</w:t>
            </w:r>
            <w:r w:rsidRPr="00002FC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  <w:r w:rsidR="00A5119B" w:rsidRPr="00002FC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*</w:t>
            </w:r>
          </w:p>
          <w:p w14:paraId="6F47B38A" w14:textId="77777777" w:rsidR="00A54829" w:rsidRPr="00AA3C2B" w:rsidRDefault="00A54829" w:rsidP="00A54829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2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palabras).</w:t>
            </w:r>
          </w:p>
          <w:p w14:paraId="5E3B5B05" w14:textId="77777777" w:rsidR="00A5119B" w:rsidRPr="00E31CB3" w:rsidRDefault="00A5119B" w:rsidP="00934D5E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9F5F02" w:rsidRPr="00934D5E" w14:paraId="684DC775" w14:textId="77777777" w:rsidTr="009F5F02">
        <w:tc>
          <w:tcPr>
            <w:tcW w:w="9016" w:type="dxa"/>
          </w:tcPr>
          <w:p w14:paraId="0128A63B" w14:textId="77777777" w:rsidR="009F5F02" w:rsidRPr="009F5F02" w:rsidRDefault="009F5F02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F7DCDD3" w14:textId="77777777" w:rsidR="009F5F02" w:rsidRPr="00EB3D4F" w:rsidRDefault="009F5F02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</w:p>
        </w:tc>
      </w:tr>
    </w:tbl>
    <w:p w14:paraId="53FC0D40" w14:textId="77777777" w:rsidR="00137D7D" w:rsidRPr="00137D7D" w:rsidRDefault="00137D7D" w:rsidP="00E240CC">
      <w:pPr>
        <w:rPr>
          <w:rFonts w:ascii="Arial" w:hAnsi="Arial" w:cs="Arial"/>
          <w:color w:val="404040" w:themeColor="text1" w:themeTint="BF"/>
        </w:rPr>
      </w:pPr>
    </w:p>
    <w:p w14:paraId="07953B54" w14:textId="4C92F214" w:rsidR="001B182D" w:rsidRPr="001710FD" w:rsidRDefault="000C34EF" w:rsidP="00265F81">
      <w:pPr>
        <w:pStyle w:val="Ttulo1"/>
        <w:spacing w:line="360" w:lineRule="auto"/>
        <w:ind w:right="-8"/>
        <w:rPr>
          <w:color w:val="816200" w:themeColor="accent5" w:themeShade="80"/>
          <w:lang w:val="es-ES"/>
        </w:rPr>
      </w:pPr>
      <w:proofErr w:type="spellStart"/>
      <w:r w:rsidRPr="001710FD">
        <w:rPr>
          <w:color w:val="816200" w:themeColor="accent5" w:themeShade="80"/>
          <w:lang w:val="es-ES"/>
        </w:rPr>
        <w:t>Areas</w:t>
      </w:r>
      <w:proofErr w:type="spellEnd"/>
      <w:r w:rsidRPr="001710FD">
        <w:rPr>
          <w:color w:val="816200" w:themeColor="accent5" w:themeShade="80"/>
          <w:lang w:val="es-ES"/>
        </w:rPr>
        <w:t xml:space="preserve"> </w:t>
      </w:r>
      <w:r w:rsidR="00002FC9" w:rsidRPr="001710FD">
        <w:rPr>
          <w:color w:val="816200" w:themeColor="accent5" w:themeShade="80"/>
          <w:lang w:val="es-ES"/>
        </w:rPr>
        <w:t>de evaluación</w:t>
      </w:r>
    </w:p>
    <w:p w14:paraId="3AF3BAAB" w14:textId="065F6D82" w:rsidR="006A6680" w:rsidRDefault="006A6680" w:rsidP="002106DA">
      <w:pPr>
        <w:pStyle w:val="B1Mainbody"/>
        <w:numPr>
          <w:ilvl w:val="0"/>
          <w:numId w:val="4"/>
        </w:numPr>
        <w:rPr>
          <w:lang w:val="es-ES"/>
        </w:rPr>
      </w:pPr>
      <w:r>
        <w:rPr>
          <w:lang w:val="es-ES"/>
        </w:rPr>
        <w:t>Orientación general: tenga en cuenta que hay un límite de palabras para cada casilla; asegúrese de que su respuesta es concisa y concreta. Céntrese en las prácticas más innovadoras de cada campo y muestre la singularidad y/o excelencia de su práctica. Cuando disponga de ellos, facilite pruebas cuantitativas o cualitativas de los resultados de las políticas, medidas e iniciativas presentadas.</w:t>
      </w:r>
      <w:r w:rsidR="00F26D21">
        <w:rPr>
          <w:lang w:val="es-ES"/>
        </w:rPr>
        <w:t xml:space="preserve"> Cuando el espacio sea limitado, introduzca esta información en el espacio adicional previsto para cada área de evaluación o a través de los enlaces correspondientes que muestren los resultados de sus esfuerzos.</w:t>
      </w:r>
    </w:p>
    <w:p w14:paraId="2F2AFAC2" w14:textId="24B47B87" w:rsidR="0096604C" w:rsidRPr="00F14DA3" w:rsidRDefault="00F14DA3" w:rsidP="002106DA">
      <w:pPr>
        <w:pStyle w:val="B1Mainbody"/>
        <w:numPr>
          <w:ilvl w:val="0"/>
          <w:numId w:val="4"/>
        </w:numPr>
        <w:rPr>
          <w:lang w:val="es-ES"/>
        </w:rPr>
      </w:pPr>
      <w:r w:rsidRPr="00F14DA3">
        <w:rPr>
          <w:lang w:val="es-ES"/>
        </w:rPr>
        <w:t>Recuerde que todos los campos marcados con un asterisco (*) son obligatorios. En el caso de seleccionar SÍ en las preguntas de este apartado, también es obligatorio responder a la siguiente pregunta (</w:t>
      </w:r>
      <w:r w:rsidRPr="00F14DA3">
        <w:rPr>
          <w:i/>
          <w:iCs/>
          <w:lang w:val="es-ES"/>
        </w:rPr>
        <w:t xml:space="preserve">Si ha seleccionado SÍ, </w:t>
      </w:r>
      <w:r w:rsidR="00A06CD7">
        <w:rPr>
          <w:i/>
          <w:iCs/>
          <w:lang w:val="es-ES"/>
        </w:rPr>
        <w:t>proporcione</w:t>
      </w:r>
      <w:r w:rsidRPr="00F14DA3">
        <w:rPr>
          <w:i/>
          <w:iCs/>
          <w:lang w:val="es-ES"/>
        </w:rPr>
        <w:t>...</w:t>
      </w:r>
      <w:r w:rsidRPr="00F14DA3">
        <w:rPr>
          <w:lang w:val="es-ES"/>
        </w:rPr>
        <w:t>). La falta de respuesta a esta pregunta se considerará como un NO.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E536E7" w:rsidRPr="00E536E7" w14:paraId="70DE9849" w14:textId="77777777" w:rsidTr="000E3CFF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6D22F359" w14:textId="37EB521E" w:rsidR="000A363A" w:rsidRPr="001710FD" w:rsidRDefault="00020FB2" w:rsidP="002106DA">
            <w:pPr>
              <w:pStyle w:val="Ttulo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30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lastRenderedPageBreak/>
              <w:t>Recursos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culturales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y naturales</w:t>
            </w:r>
          </w:p>
        </w:tc>
      </w:tr>
      <w:tr w:rsidR="000F7267" w:rsidRPr="00202F5C" w14:paraId="1740914D" w14:textId="77777777" w:rsidTr="0048561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45D854F8" w14:textId="0EF8CBE3" w:rsidR="000F7267" w:rsidRPr="007D296B" w:rsidRDefault="007D296B" w:rsidP="006776A5">
            <w:pPr>
              <w:pStyle w:val="Ttulo1"/>
              <w:numPr>
                <w:ilvl w:val="0"/>
                <w:numId w:val="0"/>
              </w:numPr>
              <w:jc w:val="both"/>
              <w:rPr>
                <w:rFonts w:ascii="Arial" w:hAnsi="Arial" w:cs="Arial"/>
                <w:sz w:val="28"/>
                <w:szCs w:val="30"/>
                <w:lang w:val="es-ES"/>
              </w:rPr>
            </w:pPr>
            <w:r w:rsidRPr="007D296B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 xml:space="preserve">El pueblo tiene recursos naturales y culturales (materiales e inmateriales) reconocidos a nivel </w:t>
            </w:r>
            <w:r w:rsidR="00D5666E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 xml:space="preserve">subnacional, </w:t>
            </w:r>
            <w:r w:rsidRPr="007D296B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nacional, regional o internacional.</w:t>
            </w:r>
          </w:p>
        </w:tc>
      </w:tr>
      <w:tr w:rsidR="000A363A" w:rsidRPr="00D5666E" w14:paraId="3758E6AF" w14:textId="77777777" w:rsidTr="6730725B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2B92" w14:textId="2CAEB67C" w:rsidR="000A363A" w:rsidRPr="00202F5C" w:rsidRDefault="00412884" w:rsidP="00202F5C">
            <w:pPr>
              <w:pStyle w:val="Prrafodelista"/>
              <w:numPr>
                <w:ilvl w:val="1"/>
                <w:numId w:val="2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tiene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recursos culturales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(materiales e inmateriales) reconocidos?</w:t>
            </w:r>
            <w:r w:rsidR="00A06CD7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="34A89FE6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5DE54E0A" w14:textId="11FCB0A5" w:rsidR="000A363A" w:rsidRPr="00040B5A" w:rsidRDefault="00412884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SÍ</w:t>
            </w:r>
            <w:r w:rsidR="000A363A"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1334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363A" w:rsidRPr="00040B5A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  <w:r w:rsidR="000A363A"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</w:p>
          <w:p w14:paraId="40EFB2D8" w14:textId="77777777" w:rsidR="000A363A" w:rsidRPr="00040B5A" w:rsidRDefault="000A363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917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0B5A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6ACE0CF" w14:textId="77777777" w:rsidR="000A363A" w:rsidRPr="00040B5A" w:rsidRDefault="000A363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13944F4" w14:textId="26C993D6" w:rsidR="000A363A" w:rsidRPr="00040B5A" w:rsidRDefault="00040B5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SÍ</w:t>
            </w: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, proporcione una lista de los principales recursos culturales tangibles e intangibles (</w:t>
            </w:r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utilice </w:t>
            </w:r>
            <w:proofErr w:type="spellStart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bullet</w:t>
            </w:r>
            <w:proofErr w:type="spellEnd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</w:t>
            </w:r>
            <w:proofErr w:type="spellStart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points</w:t>
            </w:r>
            <w:proofErr w:type="spellEnd"/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):</w:t>
            </w:r>
          </w:p>
          <w:p w14:paraId="1C69B1C8" w14:textId="77777777" w:rsidR="00990720" w:rsidRPr="00040B5A" w:rsidRDefault="00990720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DCDAB12" w14:textId="73F6CD02" w:rsidR="00990720" w:rsidRPr="009F5F02" w:rsidRDefault="00040B5A" w:rsidP="002106DA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Cultural</w:t>
            </w:r>
            <w:r w:rsidR="00990720" w:rsidRPr="009F5F02">
              <w:rPr>
                <w:rFonts w:ascii="Arial" w:hAnsi="Arial" w:cs="Arial"/>
                <w:color w:val="6E6E6E" w:themeColor="background2" w:themeShade="80"/>
              </w:rPr>
              <w:t xml:space="preserve"> 1</w:t>
            </w:r>
          </w:p>
          <w:p w14:paraId="0FAE91A3" w14:textId="5EBB9C09" w:rsidR="00990720" w:rsidRPr="009F5F02" w:rsidRDefault="00040B5A" w:rsidP="002106DA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Cultural </w:t>
            </w:r>
            <w:r w:rsidR="00990720" w:rsidRPr="009F5F02">
              <w:rPr>
                <w:rFonts w:ascii="Arial" w:hAnsi="Arial" w:cs="Arial"/>
                <w:color w:val="6E6E6E" w:themeColor="background2" w:themeShade="80"/>
              </w:rPr>
              <w:t>2</w:t>
            </w:r>
          </w:p>
          <w:p w14:paraId="463CFF79" w14:textId="68715C8B" w:rsidR="00990720" w:rsidRPr="009F5F02" w:rsidRDefault="00040B5A" w:rsidP="002106DA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Cultural </w:t>
            </w:r>
            <w:r w:rsidR="00990720" w:rsidRPr="009F5F02">
              <w:rPr>
                <w:rFonts w:ascii="Arial" w:hAnsi="Arial" w:cs="Arial"/>
                <w:color w:val="6E6E6E" w:themeColor="background2" w:themeShade="80"/>
              </w:rPr>
              <w:t>3</w:t>
            </w:r>
          </w:p>
          <w:p w14:paraId="2FB5D322" w14:textId="6635DCFC" w:rsidR="00990720" w:rsidRPr="009F5F02" w:rsidRDefault="00990720" w:rsidP="002106DA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9F5F02">
              <w:rPr>
                <w:rFonts w:ascii="Arial" w:hAnsi="Arial" w:cs="Arial"/>
                <w:color w:val="6E6E6E" w:themeColor="background2" w:themeShade="80"/>
              </w:rPr>
              <w:t>…</w:t>
            </w:r>
          </w:p>
          <w:p w14:paraId="70A92173" w14:textId="77777777" w:rsidR="000A363A" w:rsidRDefault="000A363A" w:rsidP="00D5666E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1153785E" w14:textId="46584637" w:rsidR="00D5666E" w:rsidRDefault="00D5666E" w:rsidP="00D5666E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 w:rsidR="00BB364F"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</w:t>
            </w:r>
            <w:r w:rsidR="007C0701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que sirvan de apoyo para su respuesta:</w:t>
            </w:r>
          </w:p>
          <w:p w14:paraId="334C60F7" w14:textId="77777777" w:rsidR="00DB51D2" w:rsidRDefault="00DB51D2" w:rsidP="00D5666E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5796F04" w14:textId="77777777" w:rsidR="00DB51D2" w:rsidRPr="00202F5C" w:rsidRDefault="00DB51D2" w:rsidP="00DB51D2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202F5C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6E9D81B1" w14:textId="77777777" w:rsidR="00DB51D2" w:rsidRPr="00202F5C" w:rsidRDefault="00DB51D2" w:rsidP="00DB51D2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202F5C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3AC495F8" w14:textId="77777777" w:rsidR="00DB51D2" w:rsidRPr="00202F5C" w:rsidRDefault="00DB51D2" w:rsidP="00DB51D2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202F5C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41821B2A" w14:textId="2636F18E" w:rsidR="00DB51D2" w:rsidRPr="00202F5C" w:rsidRDefault="00DB51D2" w:rsidP="00DB51D2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0A363A" w:rsidRPr="00265F81" w14:paraId="2F9AD9FC" w14:textId="77777777" w:rsidTr="6730725B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ABE7" w14:textId="612D4BFB" w:rsidR="000A363A" w:rsidRPr="00202F5C" w:rsidRDefault="00164FCE" w:rsidP="00202F5C">
            <w:pPr>
              <w:pStyle w:val="Prrafodelista"/>
              <w:numPr>
                <w:ilvl w:val="1"/>
                <w:numId w:val="2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tiene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recursos naturales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reconocidos? </w:t>
            </w:r>
            <w:r w:rsidR="000A363A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4B3473F6" w14:textId="77777777" w:rsidR="00164FCE" w:rsidRPr="00040B5A" w:rsidRDefault="00164FCE" w:rsidP="00164FCE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35459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0B5A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</w:p>
          <w:p w14:paraId="77DC73CA" w14:textId="1FCA3C72" w:rsidR="000A363A" w:rsidRPr="00265F81" w:rsidRDefault="000A363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76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0CF3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5F530F22" w14:textId="77777777" w:rsidR="000A363A" w:rsidRPr="00265F81" w:rsidRDefault="000A363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B5A5271" w14:textId="105B8CCE" w:rsidR="00164FCE" w:rsidRPr="00040B5A" w:rsidRDefault="00164FCE" w:rsidP="00164FCE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SÍ</w:t>
            </w: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proporcione una lista de los principales recursos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naturales </w:t>
            </w: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utilice </w:t>
            </w:r>
            <w:proofErr w:type="spellStart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bullet</w:t>
            </w:r>
            <w:proofErr w:type="spellEnd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</w:t>
            </w:r>
            <w:proofErr w:type="spellStart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points</w:t>
            </w:r>
            <w:proofErr w:type="spellEnd"/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):</w:t>
            </w:r>
          </w:p>
          <w:p w14:paraId="5319A638" w14:textId="77777777" w:rsidR="00164FCE" w:rsidRPr="00040B5A" w:rsidRDefault="00164FCE" w:rsidP="00164FCE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A0AA536" w14:textId="648C35C0" w:rsidR="00164FCE" w:rsidRPr="009F5F02" w:rsidRDefault="00164FCE" w:rsidP="002106DA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Natural 1</w:t>
            </w:r>
          </w:p>
          <w:p w14:paraId="2570CD8E" w14:textId="5E6C319C" w:rsidR="00164FCE" w:rsidRPr="009F5F02" w:rsidRDefault="00164FCE" w:rsidP="002106DA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Natural 2</w:t>
            </w:r>
          </w:p>
          <w:p w14:paraId="738A7841" w14:textId="69DCC012" w:rsidR="00164FCE" w:rsidRPr="009F5F02" w:rsidRDefault="00164FCE" w:rsidP="002106DA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Natural 3</w:t>
            </w:r>
          </w:p>
          <w:p w14:paraId="2234543F" w14:textId="77777777" w:rsidR="00164FCE" w:rsidRPr="009F5F02" w:rsidRDefault="00164FCE" w:rsidP="002106DA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9F5F02">
              <w:rPr>
                <w:rFonts w:ascii="Arial" w:hAnsi="Arial" w:cs="Arial"/>
                <w:color w:val="6E6E6E" w:themeColor="background2" w:themeShade="80"/>
              </w:rPr>
              <w:t>…</w:t>
            </w:r>
          </w:p>
          <w:p w14:paraId="13F19038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08E3C88" w14:textId="2C13F02C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1BB50E37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BEF2189" w14:textId="77777777" w:rsidR="007C0701" w:rsidRPr="0005208E" w:rsidRDefault="007C0701" w:rsidP="007C0701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6FE6382B" w14:textId="77777777" w:rsidR="007C0701" w:rsidRPr="0005208E" w:rsidRDefault="007C0701" w:rsidP="007C0701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E05BAAF" w14:textId="77777777" w:rsidR="007C0701" w:rsidRPr="0005208E" w:rsidRDefault="007C0701" w:rsidP="007C0701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5AACBB50" w14:textId="77777777" w:rsidR="000A363A" w:rsidRPr="00265F81" w:rsidRDefault="000A363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14188775" w14:textId="77777777" w:rsidTr="6730725B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5DEE" w14:textId="02A02D77" w:rsidR="000A363A" w:rsidRPr="00202F5C" w:rsidRDefault="00B931BC" w:rsidP="00202F5C">
            <w:pPr>
              <w:pStyle w:val="Prrafodelista"/>
              <w:numPr>
                <w:ilvl w:val="1"/>
                <w:numId w:val="2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Añada cualquier comentario pertinente sobre </w:t>
            </w:r>
            <w:r w:rsidR="007C0701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esta área</w:t>
            </w:r>
            <w:r w:rsidR="00025764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de evaluación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(límite de </w:t>
            </w:r>
            <w:r w:rsidR="00A54829"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150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  <w:r w:rsidR="00473AD7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*</w:t>
            </w:r>
          </w:p>
          <w:p w14:paraId="14E2AD79" w14:textId="755FB3D0" w:rsidR="002C0AE1" w:rsidRDefault="002C0AE1" w:rsidP="002C0AE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8ED3A8C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382231A" w14:textId="77777777" w:rsidR="002C0AE1" w:rsidRPr="002C0AE1" w:rsidRDefault="002C0AE1" w:rsidP="002C0AE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68554F2" w14:textId="46C06008" w:rsidR="00927358" w:rsidRPr="00265F81" w:rsidRDefault="00927358" w:rsidP="0048561A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0B9DB9C0" w14:textId="274E23D1" w:rsidR="000A363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aconcuadrcula"/>
        <w:tblW w:w="9016" w:type="dxa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E536E7" w:rsidRPr="00202F5C" w14:paraId="3A692074" w14:textId="77777777" w:rsidTr="004C1F8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A7D0D04" w14:textId="77777777" w:rsidR="00482DB4" w:rsidRPr="001710FD" w:rsidRDefault="00482DB4" w:rsidP="008A00F5">
            <w:pPr>
              <w:pStyle w:val="Ttulo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30"/>
                <w:lang w:val="es-ES"/>
              </w:rPr>
            </w:pPr>
            <w:r w:rsidRPr="001710FD">
              <w:rPr>
                <w:color w:val="816200" w:themeColor="accent5" w:themeShade="80"/>
                <w:sz w:val="28"/>
                <w:szCs w:val="30"/>
                <w:lang w:val="es-ES"/>
              </w:rPr>
              <w:t>Promoción y conservación de recursos culturales</w:t>
            </w:r>
          </w:p>
        </w:tc>
      </w:tr>
      <w:tr w:rsidR="00482DB4" w:rsidRPr="00202F5C" w14:paraId="4B9B5809" w14:textId="77777777" w:rsidTr="004C1F8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E0EDF59" w14:textId="77777777" w:rsidR="00482DB4" w:rsidRPr="00BD2E64" w:rsidRDefault="00482DB4" w:rsidP="008A00F5">
            <w:pPr>
              <w:pStyle w:val="Ttulo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BD2E64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está comprometido con la conservación y la promoción de sus recursos culturales, los cuales hacen que sea único y auténtico.</w:t>
            </w:r>
          </w:p>
        </w:tc>
      </w:tr>
      <w:tr w:rsidR="00482DB4" w:rsidRPr="00927DB0" w14:paraId="06E08A3E" w14:textId="77777777" w:rsidTr="00482DB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311B" w14:textId="6F7221FD" w:rsidR="00482DB4" w:rsidRPr="00202F5C" w:rsidRDefault="00482DB4" w:rsidP="00202F5C">
            <w:pPr>
              <w:pStyle w:val="Prrafodelista"/>
              <w:numPr>
                <w:ilvl w:val="1"/>
                <w:numId w:val="3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destinadas a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conservación y promoción de sus recursos culturales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40A1987F" w14:textId="77777777" w:rsidR="00482DB4" w:rsidRPr="00FD4135" w:rsidRDefault="00482DB4" w:rsidP="008A00F5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FD4135">
              <w:rPr>
                <w:rFonts w:ascii="Arial" w:hAnsi="Arial" w:cs="Arial"/>
                <w:color w:val="404040" w:themeColor="text1" w:themeTint="BF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9529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D4135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  <w:r w:rsidRPr="00FD4135"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  <w:p w14:paraId="1264291D" w14:textId="77777777" w:rsidR="00482DB4" w:rsidRPr="00265F81" w:rsidRDefault="00482DB4" w:rsidP="008A00F5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80536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8A035F" w14:textId="77777777" w:rsidR="00482DB4" w:rsidRPr="00265F81" w:rsidRDefault="00482DB4" w:rsidP="008A00F5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4B01213" w14:textId="77777777" w:rsidR="00482DB4" w:rsidRPr="00FD4135" w:rsidRDefault="00482DB4" w:rsidP="008A00F5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FD4135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proporcione una breve descripción de las iniciativas que el puebl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 está implementando para la conservación y la promoción de sus recursos culturales 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150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palabras)</w:t>
            </w:r>
            <w:r w:rsidRPr="00FD4135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228C2EA" w14:textId="77777777" w:rsid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2D85E98A" w14:textId="055D2A34" w:rsid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CBAD923" w14:textId="77777777" w:rsidR="007C0701" w:rsidRDefault="007C0701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ED448A6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0F3D794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5A22959" w14:textId="77777777" w:rsidR="007C0701" w:rsidRPr="0005208E" w:rsidRDefault="007C0701" w:rsidP="007C0701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19191A58" w14:textId="77777777" w:rsidR="007C0701" w:rsidRPr="0005208E" w:rsidRDefault="007C0701" w:rsidP="007C0701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DE83060" w14:textId="3ED883D1" w:rsidR="007C0701" w:rsidRPr="00202F5C" w:rsidRDefault="007C0701" w:rsidP="00202F5C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51AB0A7C" w14:textId="77777777" w:rsidR="00482DB4" w:rsidRPr="00265F81" w:rsidRDefault="00482DB4" w:rsidP="009F5F02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482DB4" w:rsidRPr="00265F81" w14:paraId="59F4FA2E" w14:textId="77777777" w:rsidTr="00482DB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4302E" w14:textId="3B7680B3" w:rsidR="00482DB4" w:rsidRPr="00202F5C" w:rsidRDefault="00482DB4" w:rsidP="00202F5C">
            <w:pPr>
              <w:pStyle w:val="Prrafodelista"/>
              <w:numPr>
                <w:ilvl w:val="1"/>
                <w:numId w:val="3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Añada cualquier comentario pertinente sobre </w:t>
            </w:r>
            <w:proofErr w:type="gramStart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este </w:t>
            </w:r>
            <w:r w:rsidR="0040297C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área</w:t>
            </w:r>
            <w:proofErr w:type="gramEnd"/>
            <w:r w:rsidR="0040297C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de evaluación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150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278F49E0" w14:textId="14E12212" w:rsidR="00E42FFF" w:rsidRPr="00E31CB3" w:rsidRDefault="00E42FFF" w:rsidP="009F5F0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50E23F1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BE4D6B8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03B0569" w14:textId="77777777" w:rsidR="00482DB4" w:rsidRPr="00D83673" w:rsidRDefault="00482DB4" w:rsidP="008A00F5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270D5B3F" w14:textId="77777777" w:rsidR="000A363A" w:rsidRPr="00934D5E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aconcuadrcula"/>
        <w:tblW w:w="9067" w:type="dxa"/>
        <w:tblInd w:w="0" w:type="dxa"/>
        <w:tblLook w:val="04A0" w:firstRow="1" w:lastRow="0" w:firstColumn="1" w:lastColumn="0" w:noHBand="0" w:noVBand="1"/>
      </w:tblPr>
      <w:tblGrid>
        <w:gridCol w:w="9067"/>
      </w:tblGrid>
      <w:tr w:rsidR="0069479D" w:rsidRPr="0069479D" w14:paraId="2B9B69BC" w14:textId="77777777" w:rsidTr="004C1F8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67257B4" w14:textId="7CC4CDE4" w:rsidR="000A363A" w:rsidRPr="001710FD" w:rsidRDefault="00DF6C30" w:rsidP="002106DA">
            <w:pPr>
              <w:pStyle w:val="Ttulo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28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28"/>
              </w:rPr>
              <w:t>Sostenibilidad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28"/>
              </w:rPr>
              <w:t>económica</w:t>
            </w:r>
            <w:proofErr w:type="spellEnd"/>
          </w:p>
        </w:tc>
      </w:tr>
      <w:tr w:rsidR="00473AD7" w:rsidRPr="00202F5C" w14:paraId="1B572D80" w14:textId="77777777" w:rsidTr="004C1F8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AD6060" w14:textId="1219F55C" w:rsidR="00473AD7" w:rsidRPr="00227440" w:rsidRDefault="00227440" w:rsidP="00E93E13">
            <w:pPr>
              <w:pStyle w:val="Ttulo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2"/>
                <w:lang w:val="es-ES"/>
              </w:rPr>
            </w:pPr>
            <w:r w:rsidRPr="00227440">
              <w:rPr>
                <w:rFonts w:ascii="Arial" w:hAnsi="Arial" w:cs="Arial"/>
                <w:color w:val="404040" w:themeColor="text1" w:themeTint="BF"/>
                <w:sz w:val="22"/>
                <w:szCs w:val="22"/>
                <w:lang w:val="es-ES"/>
              </w:rPr>
              <w:t>El pueblo está comprometido con la promoción de la sostenibilidad económica apoyando el desarrollo empresarial, el espíritu emprendedor y la inversión.</w:t>
            </w:r>
          </w:p>
        </w:tc>
      </w:tr>
      <w:tr w:rsidR="00A576BA" w:rsidRPr="009644FE" w14:paraId="13334933" w14:textId="77777777" w:rsidTr="00A576B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26DE" w14:textId="55815B95" w:rsidR="00A576BA" w:rsidRPr="00202F5C" w:rsidRDefault="00A576BA" w:rsidP="00202F5C">
            <w:pPr>
              <w:pStyle w:val="Prrafodelista"/>
              <w:numPr>
                <w:ilvl w:val="1"/>
                <w:numId w:val="31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para apoyar el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acceso a la financiación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para el desarrollo del turismo y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inversión turística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5FC3D6C2" w14:textId="161C95AC" w:rsidR="00A576BA" w:rsidRPr="00265F81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SÍ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2918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12AE95" w14:textId="77777777" w:rsidR="00A576BA" w:rsidRPr="00265F81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8154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C08FBA" w14:textId="77777777" w:rsidR="00A576BA" w:rsidRPr="00265F81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056A750" w14:textId="35E74A9A" w:rsidR="00A576BA" w:rsidRPr="007A6253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775B3465" w14:textId="77777777" w:rsidR="00A576BA" w:rsidRPr="00E31CB3" w:rsidRDefault="00A576BA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A3C87E2" w14:textId="6BCC38DC" w:rsid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2A7427F" w14:textId="77777777" w:rsidR="007C0701" w:rsidRDefault="007C0701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0CC6C2A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D5E607E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8A8CECA" w14:textId="77777777" w:rsidR="007C0701" w:rsidRPr="0005208E" w:rsidRDefault="007C0701" w:rsidP="007C0701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6F11EF86" w14:textId="77777777" w:rsidR="007C0701" w:rsidRPr="0005208E" w:rsidRDefault="007C0701" w:rsidP="007C0701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527BEB7" w14:textId="7AB10C15" w:rsidR="007C0701" w:rsidRPr="00202F5C" w:rsidRDefault="007C0701" w:rsidP="00202F5C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4BCE4FC0" w14:textId="00F60C25" w:rsidR="009F5F02" w:rsidRPr="009F5F02" w:rsidRDefault="009F5F02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586B620" w14:textId="77777777" w:rsidTr="00A576B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D656" w14:textId="0C0759D9" w:rsidR="00A576BA" w:rsidRPr="00202F5C" w:rsidRDefault="00A576BA" w:rsidP="00202F5C">
            <w:pPr>
              <w:pStyle w:val="Prrafodelista"/>
              <w:numPr>
                <w:ilvl w:val="1"/>
                <w:numId w:val="31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¿El pueblo difunde y/o promueve un marco propicio para el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desarrollo empresarial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en especial para las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micro, pequeñas y medianas empresas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(MIPYMES) del turismo y el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emprendimiento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5CAA6C8B" w14:textId="5924BC6B" w:rsidR="00A576BA" w:rsidRPr="00265F81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SÍ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5907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12FF65" w14:textId="77777777" w:rsidR="00A576BA" w:rsidRPr="00265F81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0967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DC7293" w14:textId="77777777" w:rsidR="00A576BA" w:rsidRPr="00265F81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11D714" w14:textId="6105C870" w:rsidR="00A576BA" w:rsidRPr="007A6253" w:rsidRDefault="00A576BA" w:rsidP="00473AD7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las iniciativas que el pueblo está llevando a cabo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1A751467" w14:textId="12D5ED05" w:rsidR="00A576BA" w:rsidRPr="00E31CB3" w:rsidRDefault="00A576BA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E0AC7BD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1F0F081" w14:textId="77777777" w:rsidR="00A576BA" w:rsidRPr="00202F5C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BBC47BE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1194069" w14:textId="77777777" w:rsidR="007C0701" w:rsidRDefault="007C0701" w:rsidP="007C070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0C89D57" w14:textId="77777777" w:rsidR="007C0701" w:rsidRPr="0005208E" w:rsidRDefault="007C0701" w:rsidP="007C0701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6B48D7FD" w14:textId="77777777" w:rsidR="007C0701" w:rsidRPr="0005208E" w:rsidRDefault="007C0701" w:rsidP="007C0701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492F1DB" w14:textId="77777777" w:rsidR="007C0701" w:rsidRPr="0005208E" w:rsidRDefault="007C0701" w:rsidP="007C0701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795A9F98" w14:textId="77777777" w:rsidR="007C0701" w:rsidRPr="00202F5C" w:rsidRDefault="007C0701" w:rsidP="00202F5C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87245DD" w14:textId="77777777" w:rsidTr="00A576B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A6C16" w14:textId="653EC767" w:rsidR="00A576BA" w:rsidRPr="00202F5C" w:rsidRDefault="00A576BA" w:rsidP="00202F5C">
            <w:pPr>
              <w:pStyle w:val="Prrafodelista"/>
              <w:numPr>
                <w:ilvl w:val="1"/>
                <w:numId w:val="31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sobre las políticas, medidas e iniciativas que el pueblo aplica en el ámbito de la sostenibilidad económica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150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12BFE3EE" w14:textId="1F8C79D5" w:rsidR="00A576BA" w:rsidRPr="00E31CB3" w:rsidRDefault="00A576BA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D17EE7B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B2A9EB8" w14:textId="77777777" w:rsidR="009F5F02" w:rsidRPr="009F5F02" w:rsidRDefault="009F5F02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78F2650" w14:textId="1049AE30" w:rsidR="00A576BA" w:rsidRPr="00265F81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0B2253C4" w14:textId="77777777" w:rsidR="000A363A" w:rsidRPr="00A576B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p w14:paraId="3EF44CF0" w14:textId="77777777" w:rsidR="000A363A" w:rsidRPr="00A576B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lang w:val="es-ES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69479D" w:rsidRPr="0069479D" w14:paraId="35AD9A64" w14:textId="77777777" w:rsidTr="004C1F8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D3858A6" w14:textId="4E414014" w:rsidR="000A363A" w:rsidRPr="001710FD" w:rsidRDefault="00162F39" w:rsidP="002106DA">
            <w:pPr>
              <w:pStyle w:val="Ttulo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30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Sostenibilidad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Social</w:t>
            </w:r>
          </w:p>
        </w:tc>
      </w:tr>
      <w:tr w:rsidR="00473AD7" w:rsidRPr="00202F5C" w14:paraId="7C7E0DDA" w14:textId="77777777" w:rsidTr="004C1F8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2EA2AF0" w14:textId="1C7A5718" w:rsidR="00473AD7" w:rsidRPr="003965A5" w:rsidRDefault="003965A5" w:rsidP="00E93E13">
            <w:pPr>
              <w:pStyle w:val="Ttulo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está comprometido con la promoción de la inclusión social y la igualdad.</w:t>
            </w:r>
          </w:p>
        </w:tc>
      </w:tr>
      <w:tr w:rsidR="00A576BA" w:rsidRPr="009644FE" w14:paraId="300F1BC7" w14:textId="77777777" w:rsidTr="00A576B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D01C" w14:textId="2EFFAC76" w:rsidR="00A576BA" w:rsidRPr="00202F5C" w:rsidRDefault="00A576BA" w:rsidP="00202F5C">
            <w:pPr>
              <w:pStyle w:val="Prrafodelista"/>
              <w:numPr>
                <w:ilvl w:val="1"/>
                <w:numId w:val="32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para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fomentar el empleo en el sector turístico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6E38E06E" w14:textId="77777777" w:rsidR="00A576BA" w:rsidRPr="003965A5" w:rsidRDefault="00A576BA" w:rsidP="003965A5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96095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706C83C" w14:textId="77777777" w:rsidR="00A576BA" w:rsidRPr="003965A5" w:rsidRDefault="00A576BA" w:rsidP="003965A5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6527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FC4F1EE" w14:textId="77777777" w:rsidR="00A576BA" w:rsidRPr="003965A5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765CC3A" w14:textId="7A3C6B67" w:rsidR="00A576BA" w:rsidRPr="007A6253" w:rsidRDefault="00A576BA" w:rsidP="00473AD7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3B9B96E8" w14:textId="77777777" w:rsid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C5B955D" w14:textId="407DF7E3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FB9526A" w14:textId="77777777" w:rsidR="00A576BA" w:rsidRPr="00202F5C" w:rsidRDefault="00A576BA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4518586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567C3AF2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6EE4AE0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EBB61F8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5AA44D4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842F4C3" w14:textId="278B809C" w:rsidR="001E2D85" w:rsidRPr="009F5F02" w:rsidRDefault="001E2D85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7048555E" w14:textId="77777777" w:rsidTr="00A576B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6853" w14:textId="3CD16F28" w:rsidR="00A576BA" w:rsidRPr="00202F5C" w:rsidRDefault="00A576BA" w:rsidP="00202F5C">
            <w:pPr>
              <w:pStyle w:val="Prrafodelista"/>
              <w:numPr>
                <w:ilvl w:val="1"/>
                <w:numId w:val="32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¿El pueblo difunde y/o promueve políticas, medidas e iniciativas para impulsar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igualdad de género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el turismo y para apoyar el desarrollo de competencias, el empleo y el emprendimiento de los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jóvenes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(de 17 a 29 años)? *</w:t>
            </w:r>
          </w:p>
          <w:p w14:paraId="323608E6" w14:textId="77777777" w:rsidR="00A576BA" w:rsidRPr="003965A5" w:rsidRDefault="00A576BA" w:rsidP="006F4BE9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76040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E0034E6" w14:textId="77777777" w:rsidR="00A576BA" w:rsidRPr="003965A5" w:rsidRDefault="00A576BA" w:rsidP="006F4BE9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43465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0E2905F" w14:textId="77777777" w:rsidR="00A576BA" w:rsidRPr="00F41EBC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1776FA8" w14:textId="35D2967A" w:rsidR="00A576BA" w:rsidRPr="007A6253" w:rsidRDefault="00A576BA" w:rsidP="00473AD7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4FCB9A01" w14:textId="77777777" w:rsidR="007349DF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319D2060" w14:textId="73EFC0FD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8B1C8EA" w14:textId="77777777" w:rsidR="00A576BA" w:rsidRPr="00202F5C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88D59F9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1C196AD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ABE2FEF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D41A96F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4B0DD759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71BD47CB" w14:textId="05BD1205" w:rsidR="001E2D85" w:rsidRPr="007349DF" w:rsidRDefault="001E2D85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5A62ADDC" w14:textId="77777777" w:rsidTr="00A576B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C9B" w14:textId="21A17E38" w:rsidR="00A576BA" w:rsidRPr="00202F5C" w:rsidRDefault="00A576BA" w:rsidP="00202F5C">
            <w:pPr>
              <w:pStyle w:val="Prrafodelista"/>
              <w:numPr>
                <w:ilvl w:val="1"/>
                <w:numId w:val="32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para promover oportunidades para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población vulnerable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el turismo: residentes infrarrepresentados de grupos indígenas de minorías étnicas y residentes con discapacidad? *</w:t>
            </w:r>
          </w:p>
          <w:p w14:paraId="713D3D00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9552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55A14F8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418829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3BA5BE7" w14:textId="77777777" w:rsidR="00A576BA" w:rsidRPr="00E66EB3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FB33EF1" w14:textId="7BE3648D" w:rsidR="00A576BA" w:rsidRPr="007A6253" w:rsidRDefault="00A576BA" w:rsidP="00473AD7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palabras):</w:t>
            </w:r>
          </w:p>
          <w:p w14:paraId="405677D1" w14:textId="77777777" w:rsidR="007349DF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25BEF9DF" w14:textId="2A84B668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A17CC6B" w14:textId="77777777" w:rsidR="00A576BA" w:rsidRPr="00202F5C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CF50A25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F92EAA7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241183B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564B6A2C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2634F28D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24027F1D" w14:textId="55CDCA74" w:rsidR="001E2D85" w:rsidRPr="007349DF" w:rsidRDefault="001E2D85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2A61236" w14:textId="77777777" w:rsidTr="00A576B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1CF" w14:textId="544EE844" w:rsidR="00A576BA" w:rsidRPr="00202F5C" w:rsidRDefault="00A576BA" w:rsidP="00202F5C">
            <w:pPr>
              <w:pStyle w:val="Prrafodelista"/>
              <w:numPr>
                <w:ilvl w:val="1"/>
                <w:numId w:val="32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¿El pueblo difunde y/o promueve políticas, medidas e iniciativas para el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desarrollo de los recursos humanos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educación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desarrollo de competencias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especialmente enfocadas a la promoción de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innovación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la reducción de la brecha en cuanto 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competencias digitales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el turismo? *</w:t>
            </w:r>
          </w:p>
          <w:p w14:paraId="7C6A7AD8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469198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BF7B804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2849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5DB5C79" w14:textId="77777777" w:rsidR="00A576BA" w:rsidRPr="00265F81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3F16CE" w14:textId="5D957C18" w:rsidR="00A576BA" w:rsidRPr="007A6253" w:rsidRDefault="00A576BA" w:rsidP="00473AD7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6DB374F7" w14:textId="77777777" w:rsidR="00A576BA" w:rsidRPr="00E31CB3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89B2144" w14:textId="77777777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15E27F9" w14:textId="77777777" w:rsidR="007349DF" w:rsidRPr="00202F5C" w:rsidRDefault="007349DF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C73569A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FCE3838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54FBA3A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7EA7FC89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0D902030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7B23B3CE" w14:textId="37A5C641" w:rsidR="001E2D85" w:rsidRPr="007349DF" w:rsidRDefault="001E2D85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051F3951" w14:textId="77777777" w:rsidTr="00A576B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253" w14:textId="6102B6A1" w:rsidR="00A576BA" w:rsidRPr="00202F5C" w:rsidRDefault="00A576BA" w:rsidP="00202F5C">
            <w:pPr>
              <w:pStyle w:val="Prrafodelista"/>
              <w:numPr>
                <w:ilvl w:val="1"/>
                <w:numId w:val="32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para mejorar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accesibilidad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de los viajeros con necesidades específicas.? *</w:t>
            </w:r>
          </w:p>
          <w:p w14:paraId="1DDAE50D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78135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191E475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38769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1D30D90" w14:textId="77777777" w:rsidR="00A576BA" w:rsidRPr="00D76D0B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16A7B4A" w14:textId="7D175B27" w:rsidR="00A576BA" w:rsidRPr="007A6253" w:rsidRDefault="00A576BA" w:rsidP="00473AD7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6D45C543" w14:textId="5C33972A" w:rsidR="00A576BA" w:rsidRPr="00E31CB3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C6B71A8" w14:textId="77777777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12EE57A" w14:textId="77777777" w:rsidR="00A576BA" w:rsidRPr="00202F5C" w:rsidRDefault="00A576BA" w:rsidP="00265F8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D8AF180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65F7830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792CE96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660C21CA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7A791F4A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44CD5BA3" w14:textId="72597761" w:rsidR="001E2D85" w:rsidRPr="00265F81" w:rsidRDefault="001E2D85" w:rsidP="00265F8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5E6D73F1" w14:textId="77777777" w:rsidTr="00A576B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457B9" w14:textId="53C25DEC" w:rsidR="00A576BA" w:rsidRPr="00202F5C" w:rsidRDefault="00A576BA" w:rsidP="00202F5C">
            <w:pPr>
              <w:pStyle w:val="Prrafodelista"/>
              <w:numPr>
                <w:ilvl w:val="1"/>
                <w:numId w:val="3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Por favor, añada cualquier información relevante sobre las políticas, medidas e iniciativas que el pueblo aplica en el ámbito de la sostenibilidad social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150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06FFDF95" w14:textId="77777777" w:rsidR="007349DF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C5505BA" w14:textId="44C9A65C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690EC0A" w14:textId="77777777" w:rsidR="00A576BA" w:rsidRPr="007349DF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B10BFEC" w14:textId="60E7703B" w:rsidR="00A576BA" w:rsidRPr="00265F81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19C53FAA" w14:textId="77777777" w:rsidR="000A363A" w:rsidRPr="00A576B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aconcuadrcula"/>
        <w:tblW w:w="9016" w:type="dxa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69479D" w:rsidRPr="0069479D" w14:paraId="0392AAF7" w14:textId="77777777" w:rsidTr="004C1F8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F282EA8" w14:textId="106CD926" w:rsidR="000A363A" w:rsidRPr="001710FD" w:rsidRDefault="005569B9" w:rsidP="002106DA">
            <w:pPr>
              <w:pStyle w:val="Ttulo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30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Sostenibilidad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ambiental</w:t>
            </w:r>
            <w:proofErr w:type="spellEnd"/>
          </w:p>
        </w:tc>
      </w:tr>
      <w:tr w:rsidR="00C14003" w:rsidRPr="00202F5C" w14:paraId="1A6F47E0" w14:textId="77777777" w:rsidTr="004C1F8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6DF57B" w14:textId="38454D4D" w:rsidR="00C14003" w:rsidRPr="00344CFC" w:rsidRDefault="00344CFC" w:rsidP="00E93E13">
            <w:pPr>
              <w:pStyle w:val="Ttulo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344CFC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está comprometido con la sostenibilidad ambiental mediante la promoción y/o difusión de políticas, medidas e iniciativas que promuevan la preservación y conservación de sus recursos naturales y minimicen el impacto del desarrollo turístico en el medio ambiente.</w:t>
            </w:r>
          </w:p>
        </w:tc>
      </w:tr>
      <w:tr w:rsidR="00A576BA" w:rsidRPr="009644FE" w14:paraId="09CD2B34" w14:textId="77777777" w:rsidTr="00A576B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8798" w14:textId="6A3B1493" w:rsidR="00A576BA" w:rsidRPr="00202F5C" w:rsidRDefault="00A576BA" w:rsidP="00202F5C">
            <w:pPr>
              <w:pStyle w:val="Prrafodelista"/>
              <w:numPr>
                <w:ilvl w:val="1"/>
                <w:numId w:val="33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para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preservación y conservación de los recursos naturales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61604376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0260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508E7F3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63111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8552891" w14:textId="77777777" w:rsidR="00A576BA" w:rsidRPr="00344CFC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DAEB61C" w14:textId="6CA1BBCA" w:rsidR="00A576BA" w:rsidRPr="007A6253" w:rsidRDefault="00A576BA" w:rsidP="00D56834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3CD76A32" w14:textId="77777777" w:rsidR="00A576BA" w:rsidRPr="00E31CB3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F11CADE" w14:textId="77777777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6C47FB5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79005E6" w14:textId="2A78C905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B3EF84A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9C7D70C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5291A89F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38FEBD9E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0200C15" w14:textId="50392F46" w:rsidR="007349DF" w:rsidRPr="007349DF" w:rsidRDefault="007349DF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350B0F3B" w14:textId="77777777" w:rsidTr="00A576B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37A" w14:textId="1E5CE57A" w:rsidR="00A576BA" w:rsidRPr="00202F5C" w:rsidRDefault="00A576BA" w:rsidP="00202F5C">
            <w:pPr>
              <w:pStyle w:val="Prrafodelista"/>
              <w:numPr>
                <w:ilvl w:val="1"/>
                <w:numId w:val="33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destinadas a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lucha contra el cambio climático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716EF468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662082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8A329A6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696079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93AE3AC" w14:textId="77777777" w:rsidR="00A576BA" w:rsidRPr="002A2A65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F4634FD" w14:textId="49B99DCF" w:rsidR="00A576BA" w:rsidRPr="007A6253" w:rsidRDefault="00A576BA" w:rsidP="00D56834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4E1DD586" w14:textId="77777777" w:rsidR="007F7A21" w:rsidRDefault="007F7A21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472FCA9" w14:textId="1D68875E" w:rsidR="007349DF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F1B937B" w14:textId="77777777" w:rsidR="001E2D85" w:rsidRPr="009F5F02" w:rsidRDefault="001E2D85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7B30312F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2DBE385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8B41A24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405BB318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lastRenderedPageBreak/>
              <w:t>Link 2</w:t>
            </w:r>
          </w:p>
          <w:p w14:paraId="18F26C4C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2DBC320A" w14:textId="0A36607B" w:rsidR="00A576BA" w:rsidRPr="00265F81" w:rsidRDefault="00A576BA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78F28518" w14:textId="77777777" w:rsidTr="00A576B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0CD3" w14:textId="4ED7F35B" w:rsidR="00A576BA" w:rsidRPr="00202F5C" w:rsidRDefault="00A576BA" w:rsidP="00202F5C">
            <w:pPr>
              <w:pStyle w:val="Prrafodelista"/>
              <w:numPr>
                <w:ilvl w:val="1"/>
                <w:numId w:val="33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El pueblo difunde y/o promueve políticas, medidas e iniciativas para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reducir los plásticos de un solo uso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el turismo? *</w:t>
            </w:r>
          </w:p>
          <w:p w14:paraId="2EDFF9E8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143459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182FFF0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861400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D8C9180" w14:textId="77777777" w:rsidR="00A576BA" w:rsidRPr="00265F81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872EA0D" w14:textId="29270BB3" w:rsidR="00A576BA" w:rsidRPr="007A6253" w:rsidRDefault="00A576BA" w:rsidP="00D56834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palabras):</w:t>
            </w:r>
          </w:p>
          <w:p w14:paraId="721BBC94" w14:textId="77777777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D1E6C68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05D7529" w14:textId="77777777" w:rsidR="007F7A21" w:rsidRPr="00202F5C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E8C5736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8FA845C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DB4C425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5AD589B2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4D104BBA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7C8ECA1" w14:textId="2A2F42A0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B5AE479" w14:textId="77777777" w:rsidTr="00A576B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DCF6" w14:textId="7853C37C" w:rsidR="00A576BA" w:rsidRPr="00202F5C" w:rsidRDefault="00A576BA" w:rsidP="00202F5C">
            <w:pPr>
              <w:pStyle w:val="Prrafodelista"/>
              <w:numPr>
                <w:ilvl w:val="1"/>
                <w:numId w:val="33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políticas, medidas e iniciativas para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controlar y reducir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el impacto del turismo en el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consumo de </w:t>
            </w:r>
            <w:r w:rsidR="00C75D35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energía y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agua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en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generación de aguas residuales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residuos sólidos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4E565943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75049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1AB3AE7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810540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2F8CDEB" w14:textId="77777777" w:rsidR="00A576BA" w:rsidRPr="00265F81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44A3EF4" w14:textId="16F4963B" w:rsidR="00A576BA" w:rsidRPr="007A6253" w:rsidRDefault="00A576BA" w:rsidP="00D56834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67079898" w14:textId="77777777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975EAD1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F58B8AE" w14:textId="77777777" w:rsidR="007F7A21" w:rsidRPr="00202F5C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61BB94B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0A01ED4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9CB87C7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7024B22F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4AD4AD8F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44ACC47" w14:textId="43A9E01D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17E736F" w14:textId="77777777" w:rsidTr="00A576BA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3EDE6" w14:textId="05DF659D" w:rsidR="00A576BA" w:rsidRPr="00202F5C" w:rsidRDefault="00A576BA" w:rsidP="00202F5C">
            <w:pPr>
              <w:pStyle w:val="Prrafodelista"/>
              <w:numPr>
                <w:ilvl w:val="1"/>
                <w:numId w:val="33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sobre las políticas, medidas e iniciativas que el pueblo aplica en el ámbito de la sostenibilidad ambiental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150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641B6CF5" w14:textId="7E5193B1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BCDB5C7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A9BF333" w14:textId="77777777" w:rsidR="007F7A21" w:rsidRPr="007F7A21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C51B9F5" w14:textId="4251F000" w:rsidR="00A576BA" w:rsidRPr="00265F81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1AF46AB7" w14:textId="77777777" w:rsidR="000A363A" w:rsidRPr="00A576B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aconcuadrcula"/>
        <w:tblW w:w="9067" w:type="dxa"/>
        <w:tblInd w:w="0" w:type="dxa"/>
        <w:tblLook w:val="04A0" w:firstRow="1" w:lastRow="0" w:firstColumn="1" w:lastColumn="0" w:noHBand="0" w:noVBand="1"/>
      </w:tblPr>
      <w:tblGrid>
        <w:gridCol w:w="9067"/>
      </w:tblGrid>
      <w:tr w:rsidR="0069479D" w:rsidRPr="00202F5C" w14:paraId="20BB97D7" w14:textId="77777777" w:rsidTr="004C1F8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2DAEA9FA" w14:textId="36A90DE8" w:rsidR="000A363A" w:rsidRPr="001710FD" w:rsidRDefault="00340366" w:rsidP="002106DA">
            <w:pPr>
              <w:pStyle w:val="Ttulo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28"/>
                <w:lang w:val="es-ES"/>
              </w:rPr>
            </w:pPr>
            <w:r w:rsidRPr="001710FD">
              <w:rPr>
                <w:color w:val="816200" w:themeColor="accent5" w:themeShade="80"/>
                <w:sz w:val="28"/>
                <w:szCs w:val="28"/>
                <w:lang w:val="es-ES"/>
              </w:rPr>
              <w:lastRenderedPageBreak/>
              <w:t>Desarrollo turístico e integración de la cadena de valor</w:t>
            </w:r>
          </w:p>
        </w:tc>
      </w:tr>
      <w:tr w:rsidR="00D56834" w:rsidRPr="00202F5C" w14:paraId="66C94222" w14:textId="77777777" w:rsidTr="004C1F8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37E7E8A" w14:textId="65B73632" w:rsidR="00D56834" w:rsidRPr="000810DC" w:rsidRDefault="000810DC" w:rsidP="00FA2CB1">
            <w:pPr>
              <w:pStyle w:val="Ttulo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2"/>
                <w:lang w:val="es-ES"/>
              </w:rPr>
            </w:pPr>
            <w:r w:rsidRPr="000810DC">
              <w:rPr>
                <w:rFonts w:ascii="Arial" w:hAnsi="Arial" w:cs="Arial"/>
                <w:color w:val="404040" w:themeColor="text1" w:themeTint="BF"/>
                <w:sz w:val="22"/>
                <w:szCs w:val="22"/>
                <w:lang w:val="es-ES"/>
              </w:rPr>
              <w:t>El turismo en el pueblo está significativamente comercializado y desarrollado. El pueblo promueve además la mejora de la cadena de valor del turismo y la competitividad del destino en áreas relacionadas con el acceso al mercado, la comercialización y la promoción, la innovación, el desarrollo de productos y la calidad.</w:t>
            </w:r>
          </w:p>
        </w:tc>
      </w:tr>
      <w:tr w:rsidR="00A576BA" w:rsidRPr="009644FE" w14:paraId="5AE808B4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D989" w14:textId="608018B8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está integrado en un área más amplia con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atractivos turísticos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(por ejemplo, forma parte de una ruta temática nacional, regional o internacional, de una asociación de pueblos con valores naturales y culturales comunes, de un parque natural, etc.)? *</w:t>
            </w:r>
          </w:p>
          <w:p w14:paraId="1C03EBC2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05843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D783FA0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8561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33BC7CF" w14:textId="77777777" w:rsidR="00A576BA" w:rsidRPr="000810DC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76D50B3" w14:textId="0F0BFE8B" w:rsidR="00A576BA" w:rsidRPr="000810DC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especifique </w:t>
            </w:r>
            <w:r w:rsidRPr="000810D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5021246D" w14:textId="77777777" w:rsidR="00A576BA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6C816D7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8973782" w14:textId="77777777" w:rsidR="007F7A21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5C25752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3B9CD46F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A8E72AE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15D23436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3C29BB88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7FA402D" w14:textId="227F59E8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A576BA" w:rsidRPr="00265F81" w14:paraId="510D6D67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CD71" w14:textId="76BEBDD9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tiene opciones de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alojamiento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que reflejan los valores rurales y locales? *</w:t>
            </w:r>
          </w:p>
          <w:p w14:paraId="22C5D84A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4776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B0763EE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326329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CB21D07" w14:textId="77777777" w:rsidR="00A576BA" w:rsidRPr="0083058D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8105589" w14:textId="03262A18" w:rsidR="00A576BA" w:rsidRPr="0083058D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especifique y proporcione ejemplos relevantes </w:t>
            </w:r>
            <w:r w:rsidRPr="0083058D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83058D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1E52C92F" w14:textId="77777777" w:rsidR="007F7A21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B3AEF97" w14:textId="2F06435B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BFD0240" w14:textId="77777777" w:rsidR="00A576BA" w:rsidRPr="00202F5C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3B22EAF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15B5D94D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C5E1DD6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41AB83CB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BEBCFB2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5430A68A" w14:textId="5AF042CB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7C3B80BB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E003" w14:textId="7F614553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promueve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gastronomía local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la cultura culinaria local? *</w:t>
            </w:r>
          </w:p>
          <w:p w14:paraId="0BAA3096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30109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B169953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8601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03BD0CE" w14:textId="77777777" w:rsidR="00A576BA" w:rsidRPr="00265F81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1C657A9" w14:textId="55237F22" w:rsidR="00A576BA" w:rsidRPr="008811D6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especifique y proporcione ejemplos relevantes </w:t>
            </w:r>
            <w:r w:rsidRPr="008811D6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8811D6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48106D45" w14:textId="77777777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93CBD51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09CF404" w14:textId="77777777" w:rsidR="007F7A21" w:rsidRPr="00202F5C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7AEB3A1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42E26B8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99024CD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9E0C303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2EA60B5B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2F410FD7" w14:textId="4DB58732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6FF1DECA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88" w14:textId="62E4FA0B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¿El pueblo promueve la inclusión de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agricultores, productores locales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(artesanos, etc.) en </w:t>
            </w:r>
            <w:r w:rsidR="0008277D"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productos turísticos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, actividades y experiencias relacionados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con tradiciones locales y facilita su adquisición por parte de turistas? *</w:t>
            </w:r>
          </w:p>
          <w:p w14:paraId="2261314C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238161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5ACEF2E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6251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A5BB2E2" w14:textId="77777777" w:rsidR="00A576BA" w:rsidRPr="005900B0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B90E3DC" w14:textId="07D35738" w:rsidR="00A576BA" w:rsidRPr="007A6253" w:rsidRDefault="00A576BA" w:rsidP="007A6406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0A46E9F7" w14:textId="77777777" w:rsidR="007F7A21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0452B14D" w14:textId="73687B16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A142770" w14:textId="77777777" w:rsidR="00A576BA" w:rsidRPr="00202F5C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45F8657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FB18A2C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90EC0A1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600CA10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07549F08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ADBE5DE" w14:textId="7E885607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3B33F220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D6AE" w14:textId="2F3E3F3D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implementa o </w:t>
            </w:r>
            <w:r w:rsidR="00C53B0A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promueve 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unas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normas de calidad turística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unos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sistemas de certificación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las empresas y los proveedores de servicios turísticos? *</w:t>
            </w:r>
          </w:p>
          <w:p w14:paraId="201BD126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46948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63371C0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31619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BA19D1B" w14:textId="77777777" w:rsidR="00A576BA" w:rsidRPr="005900B0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3F5DA2B" w14:textId="6A2DF198" w:rsidR="00A576BA" w:rsidRPr="007A6253" w:rsidRDefault="00A576BA" w:rsidP="007A6406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439A9D68" w14:textId="77777777" w:rsidR="007F7A21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29C264C" w14:textId="0B75DC8C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24CF616" w14:textId="77777777" w:rsidR="00A576BA" w:rsidRPr="00202F5C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A311F51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98B5C36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25D7224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lastRenderedPageBreak/>
              <w:t>Link 1</w:t>
            </w:r>
          </w:p>
          <w:p w14:paraId="55F07F7B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06577891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5FDEDEF2" w14:textId="739315D8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7A98AB8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6C37" w14:textId="70499B07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¿Los comercios del pueblo disponen de </w:t>
            </w:r>
            <w:r w:rsidR="00425EC6"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infraestructura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 comercio electrónico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y/o de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pago electrónico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29BBB982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342426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1C868F3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30964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5EC9FC0" w14:textId="77777777" w:rsidR="00A576BA" w:rsidRPr="00265F81" w:rsidRDefault="00A576BA" w:rsidP="002C3C5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1B936D5" w14:textId="48407372" w:rsidR="00A576BA" w:rsidRPr="001F6FE3" w:rsidRDefault="00A576BA" w:rsidP="002C3C5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</w:t>
            </w:r>
            <w:r w:rsidRPr="001F6FE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42A48029" w14:textId="77777777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BD57B5D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18ECE18" w14:textId="77777777" w:rsidR="007F7A21" w:rsidRPr="00202F5C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CF9CEF4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6856977" w14:textId="77777777" w:rsidR="001E2D85" w:rsidRDefault="001E2D85" w:rsidP="001E2D8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72BD9C5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384DFE62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2324C8B3" w14:textId="77777777" w:rsidR="001E2D85" w:rsidRPr="0005208E" w:rsidRDefault="001E2D85" w:rsidP="001E2D8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83C764D" w14:textId="5D453238" w:rsidR="001E2D85" w:rsidRPr="007F7A21" w:rsidRDefault="001E2D85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02F5C" w14:paraId="19FE0F4D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971B" w14:textId="4D2936D1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cuenta con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señalización turística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19FFCCD9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83883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5626219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2375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80DF5AE" w14:textId="77777777" w:rsidR="00A576BA" w:rsidRPr="00B16797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A96FF5B" w14:textId="7FB12164" w:rsidR="00A576BA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, proporcione hasta tres ejemplos</w:t>
            </w:r>
            <w:r w:rsidRPr="00B1679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f</w:t>
            </w:r>
            <w:r w:rsidRPr="00B16797">
              <w:rPr>
                <w:rFonts w:ascii="Arial" w:hAnsi="Arial" w:cs="Arial"/>
                <w:color w:val="404040" w:themeColor="text1" w:themeTint="BF"/>
                <w:lang w:val="es-ES"/>
              </w:rPr>
              <w:t>otos):</w:t>
            </w:r>
          </w:p>
          <w:p w14:paraId="495B0512" w14:textId="77777777" w:rsidR="007F7A21" w:rsidRPr="00B16797" w:rsidRDefault="007F7A21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830"/>
            </w:tblGrid>
            <w:tr w:rsidR="000B11FF" w:rsidRPr="00202F5C" w14:paraId="1EF84B42" w14:textId="77777777" w:rsidTr="00765228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B9838C" w14:textId="77777777" w:rsidR="000B11FF" w:rsidRPr="000B11FF" w:rsidRDefault="000B11FF" w:rsidP="000B11FF">
                  <w:pPr>
                    <w:pStyle w:val="Prrafodelista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</w:pPr>
                  <w:r w:rsidRPr="000B11FF"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  <w:t>Por favor, inserte su imagen aquí</w:t>
                  </w:r>
                </w:p>
              </w:tc>
            </w:tr>
            <w:tr w:rsidR="000B11FF" w:rsidRPr="00202F5C" w14:paraId="62D828C2" w14:textId="77777777" w:rsidTr="00765228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6BDBB3" w14:textId="77777777" w:rsidR="000B11FF" w:rsidRPr="000B11FF" w:rsidRDefault="000B11FF" w:rsidP="000B11FF">
                  <w:pPr>
                    <w:pStyle w:val="Prrafodelista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</w:pPr>
                  <w:r w:rsidRPr="000B11FF"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  <w:t>Por favor, inserte su imagen aquí</w:t>
                  </w:r>
                </w:p>
              </w:tc>
            </w:tr>
            <w:tr w:rsidR="000B11FF" w:rsidRPr="00202F5C" w14:paraId="3E4CFA0F" w14:textId="77777777" w:rsidTr="00765228">
              <w:trPr>
                <w:trHeight w:val="60"/>
              </w:trPr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A0864D" w14:textId="77777777" w:rsidR="000B11FF" w:rsidRPr="000B11FF" w:rsidRDefault="000B11FF" w:rsidP="000B11FF">
                  <w:pPr>
                    <w:pStyle w:val="Prrafodelista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</w:pPr>
                  <w:r w:rsidRPr="000B11FF"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  <w:t>Por favor, inserte su imagen aquí</w:t>
                  </w:r>
                </w:p>
              </w:tc>
            </w:tr>
          </w:tbl>
          <w:p w14:paraId="0DCF3C86" w14:textId="77777777" w:rsidR="00A576BA" w:rsidRPr="00B16797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D7D4F22" w14:textId="77777777" w:rsidR="00A576BA" w:rsidRPr="00B16797" w:rsidRDefault="00A576BA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A576BA" w:rsidRPr="000B11FF" w14:paraId="6253ED03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BE76" w14:textId="46E43A41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acoge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eventos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o ha desarrollado eventos relevantes, especialmente relacionados con la cultura, el conocimiento y los productos locales? *</w:t>
            </w:r>
          </w:p>
          <w:p w14:paraId="5DAF6905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352346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D5CD450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1238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0A31BC4" w14:textId="77777777" w:rsidR="00A576BA" w:rsidRPr="009D7AB6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C6CF396" w14:textId="7FB3F900" w:rsidR="00A576BA" w:rsidRPr="009D7AB6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los eventos que el pueblo ha desarrollado </w:t>
            </w:r>
            <w:r w:rsidRPr="009D7AB6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9D7AB6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14226896" w14:textId="77777777" w:rsidR="000B11FF" w:rsidRDefault="000B11FF" w:rsidP="000B11F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C382E7D" w14:textId="325C25C9" w:rsidR="000B11FF" w:rsidRPr="009F5F02" w:rsidRDefault="000B11FF" w:rsidP="000B11F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CCDACE7" w14:textId="77777777" w:rsidR="00A576BA" w:rsidRPr="00202F5C" w:rsidRDefault="00A576BA" w:rsidP="000B11F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0DBFD7F" w14:textId="77777777" w:rsidR="00C75D35" w:rsidRDefault="00C75D35" w:rsidP="00C75D3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5298BBC4" w14:textId="77777777" w:rsidR="00C75D35" w:rsidRDefault="00C75D35" w:rsidP="00C75D3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86824BF" w14:textId="77777777" w:rsidR="00C75D35" w:rsidRPr="0005208E" w:rsidRDefault="00C75D35" w:rsidP="00C75D3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5E56855B" w14:textId="77777777" w:rsidR="00C75D35" w:rsidRPr="0005208E" w:rsidRDefault="00C75D35" w:rsidP="00C75D3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3846E952" w14:textId="77777777" w:rsidR="00C75D35" w:rsidRPr="0005208E" w:rsidRDefault="00C75D35" w:rsidP="00C75D3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lastRenderedPageBreak/>
              <w:t>Link 3</w:t>
            </w:r>
          </w:p>
          <w:p w14:paraId="06374C8D" w14:textId="531D2AE5" w:rsidR="00C75D35" w:rsidRPr="000B11FF" w:rsidRDefault="00C75D35" w:rsidP="000B11F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37EEF63D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CF9" w14:textId="478F75E6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>¿El pueblo tiene/participa en planes/iniciativas de marketing y promoción? *</w:t>
            </w:r>
          </w:p>
          <w:p w14:paraId="46FC1C60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7398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0D97394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927777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2989C4F" w14:textId="77777777" w:rsidR="00A576BA" w:rsidRPr="00F65FAB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3B15CB1" w14:textId="4C565390" w:rsidR="00A576BA" w:rsidRPr="007A6253" w:rsidRDefault="00A576BA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5AF7E0A2" w14:textId="77777777" w:rsidR="000B11FF" w:rsidRDefault="000B11FF" w:rsidP="000B11F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7039F472" w14:textId="7A639FD6" w:rsidR="000B11FF" w:rsidRPr="009F5F02" w:rsidRDefault="000B11FF" w:rsidP="000B11F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AD865D6" w14:textId="77777777" w:rsidR="00A576BA" w:rsidRDefault="00A576BA" w:rsidP="000B11F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FA8557D" w14:textId="77777777" w:rsidR="007D7250" w:rsidRDefault="007D7250" w:rsidP="007D725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7E48874" w14:textId="77777777" w:rsidR="007D7250" w:rsidRDefault="007D7250" w:rsidP="007D725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553C7A6" w14:textId="77777777" w:rsidR="007D7250" w:rsidRPr="0005208E" w:rsidRDefault="007D7250" w:rsidP="007D7250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4A1EE85F" w14:textId="77777777" w:rsidR="007D7250" w:rsidRPr="0005208E" w:rsidRDefault="007D7250" w:rsidP="007D7250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1EC55FC7" w14:textId="77777777" w:rsidR="007D7250" w:rsidRPr="0005208E" w:rsidRDefault="007D7250" w:rsidP="007D7250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3AF38AC1" w14:textId="77777777" w:rsidR="00A576BA" w:rsidRPr="00265F81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6A2A4E6C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44FF" w14:textId="792571FB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¿La oferta turística del pueblo está bien representada en los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canales de distribución de viajes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online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(i.e.: Google </w:t>
            </w:r>
            <w:proofErr w:type="spellStart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My</w:t>
            </w:r>
            <w:proofErr w:type="spellEnd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Business, TripAdvisor, Booking.com, etc.) y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offline y en otros modelos de nuevas plataformas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1E7531E0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267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1071CF1" w14:textId="77777777" w:rsidR="00A576BA" w:rsidRPr="003965A5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87693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097D95B" w14:textId="77777777" w:rsidR="00A576BA" w:rsidRPr="00C21F2F" w:rsidRDefault="00A576BA" w:rsidP="00265F81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1C550CF" w14:textId="667CD693" w:rsidR="00A576BA" w:rsidRPr="007A6253" w:rsidRDefault="00A576BA" w:rsidP="00C21F2F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80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7A58F609" w14:textId="2A19E4F4" w:rsidR="00A576BA" w:rsidRDefault="00A576BA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2AD5431" w14:textId="77777777" w:rsidR="007D7250" w:rsidRDefault="007D7250" w:rsidP="007D725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E83BB6A" w14:textId="77777777" w:rsidR="007D7250" w:rsidRDefault="007D7250" w:rsidP="007D725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EB97C4A" w14:textId="77777777" w:rsidR="007D7250" w:rsidRPr="0005208E" w:rsidRDefault="007D7250" w:rsidP="007D7250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5CE21838" w14:textId="77777777" w:rsidR="007D7250" w:rsidRPr="0005208E" w:rsidRDefault="007D7250" w:rsidP="007D7250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8C80790" w14:textId="77777777" w:rsidR="007D7250" w:rsidRPr="0005208E" w:rsidRDefault="007D7250" w:rsidP="007D7250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ABB0169" w14:textId="114FC492" w:rsidR="00A576BA" w:rsidRPr="00265F81" w:rsidRDefault="00A576BA" w:rsidP="00C21F2F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57E344D8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A8E" w14:textId="40E51235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promueve y tiene productos y experiencias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innovadores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? * </w:t>
            </w:r>
          </w:p>
          <w:p w14:paraId="1E1BB27C" w14:textId="77777777" w:rsidR="00A576BA" w:rsidRPr="000A051D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0A051D">
              <w:rPr>
                <w:rFonts w:ascii="Arial" w:hAnsi="Arial" w:cs="Arial"/>
                <w:color w:val="404040" w:themeColor="text1" w:themeTint="BF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85985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A051D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9B0029" w14:textId="77777777" w:rsidR="00A576BA" w:rsidRPr="000A051D" w:rsidRDefault="00A576BA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0A051D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12273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A051D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E06A" w14:textId="77777777" w:rsidR="00A576BA" w:rsidRDefault="00A576BA" w:rsidP="00222598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</w:p>
          <w:p w14:paraId="2208DED2" w14:textId="538B27E8" w:rsidR="00A576BA" w:rsidRPr="000A051D" w:rsidRDefault="00A576BA" w:rsidP="002A0138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por favor describa brevemente cómo el pueblo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promociona sus productos y experiencias innovadoras</w:t>
            </w: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0A051D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</w:t>
            </w:r>
            <w:r w:rsidRPr="000A051D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 palabras)</w:t>
            </w: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4BB42B1D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A43D6ED" w14:textId="779935DC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18F23CD" w14:textId="77777777" w:rsidR="00243B5F" w:rsidRPr="009F5F02" w:rsidRDefault="00243B5F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212D1D6" w14:textId="77777777" w:rsidR="00243B5F" w:rsidRDefault="00243B5F" w:rsidP="00243B5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708B8E2" w14:textId="77777777" w:rsidR="00243B5F" w:rsidRDefault="00243B5F" w:rsidP="00243B5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4A9B482" w14:textId="77777777" w:rsidR="00243B5F" w:rsidRPr="0005208E" w:rsidRDefault="00243B5F" w:rsidP="00243B5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1D7EA330" w14:textId="77777777" w:rsidR="00243B5F" w:rsidRPr="0005208E" w:rsidRDefault="00243B5F" w:rsidP="00243B5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lastRenderedPageBreak/>
              <w:t>Link 2</w:t>
            </w:r>
          </w:p>
          <w:p w14:paraId="1E47389D" w14:textId="77777777" w:rsidR="00243B5F" w:rsidRPr="0005208E" w:rsidRDefault="00243B5F" w:rsidP="00243B5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332F19F0" w14:textId="6E01AB7C" w:rsidR="00A576BA" w:rsidRPr="006D49AE" w:rsidRDefault="00A576BA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4FBCF45E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66A3" w14:textId="2A5E70B6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Por favor describa cómo el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turismo genera un impacto económico positivo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la comunidad, complementando las actividades económicas existentes como la agricultura, la silvicultura, la ganadería y/o la pesca y sus correspondientes industrias de transformación. *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385CE18D" w14:textId="77777777" w:rsidR="00A576BA" w:rsidRPr="00202F5C" w:rsidRDefault="00A576BA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E459DAF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F0C00D3" w14:textId="0C65CC57" w:rsidR="006D49AE" w:rsidRPr="006D49AE" w:rsidRDefault="006D49A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5644011C" w14:textId="77777777" w:rsidTr="00EA537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B7D0" w14:textId="175F7E07" w:rsidR="00A576BA" w:rsidRPr="00202F5C" w:rsidRDefault="00A576BA" w:rsidP="00202F5C">
            <w:pPr>
              <w:pStyle w:val="Prrafodelista"/>
              <w:numPr>
                <w:ilvl w:val="1"/>
                <w:numId w:val="34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sobre las políticas, medidas e iniciativas que el pueblo aplica en el ámbito de desarrollo turístico e integración en la cadena de valor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7E8626A2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339C4A5B" w14:textId="7B84FF3F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8411164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D426813" w14:textId="12D5BEAE" w:rsidR="00A576BA" w:rsidRPr="006D49AE" w:rsidRDefault="00A576BA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4F55317" w14:textId="77777777" w:rsidR="000A363A" w:rsidRPr="00EA537E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aconcuadrcula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69479D" w:rsidRPr="00202F5C" w14:paraId="2EFE6ADE" w14:textId="77777777" w:rsidTr="004C1F8A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2818CAC" w14:textId="4C579596" w:rsidR="000A363A" w:rsidRPr="001710FD" w:rsidRDefault="00F621A9" w:rsidP="002106DA">
            <w:pPr>
              <w:pStyle w:val="Ttulo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28"/>
                <w:lang w:val="es-ES"/>
              </w:rPr>
            </w:pPr>
            <w:r w:rsidRPr="001710FD">
              <w:rPr>
                <w:color w:val="816200" w:themeColor="accent5" w:themeShade="80"/>
                <w:sz w:val="28"/>
                <w:szCs w:val="28"/>
                <w:lang w:val="es-ES"/>
              </w:rPr>
              <w:t>Gobernanza y priorización del turismo</w:t>
            </w:r>
          </w:p>
        </w:tc>
      </w:tr>
      <w:tr w:rsidR="003E4150" w:rsidRPr="00202F5C" w14:paraId="681899CD" w14:textId="77777777" w:rsidTr="004C1F8A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324DA751" w14:textId="568CA262" w:rsidR="003E4150" w:rsidRPr="00F621A9" w:rsidRDefault="00F621A9" w:rsidP="00667181">
            <w:pPr>
              <w:pStyle w:val="Ttulo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F621A9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está comprometido con hacer del turismo un pilar estratégico para el desarrollo rural. Además, promueve un modelo de gobernanza basado en la colaboración público-privada, la cooperación con otros niveles de gobierno y la participación de la comunidad en la planificación y el desarrollo del turismo.</w:t>
            </w:r>
          </w:p>
        </w:tc>
      </w:tr>
      <w:tr w:rsidR="00D12C47" w:rsidRPr="001710FD" w14:paraId="22C84C07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5250" w14:textId="2A7656EB" w:rsidR="00D12C47" w:rsidRPr="00202F5C" w:rsidRDefault="00D12C47" w:rsidP="00202F5C">
            <w:pPr>
              <w:pStyle w:val="Prrafodelista"/>
              <w:numPr>
                <w:ilvl w:val="1"/>
                <w:numId w:val="35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¿El pueblo cuenta con un plan o política de desarrollo turístico específico?</w:t>
            </w:r>
          </w:p>
          <w:p w14:paraId="7CF79000" w14:textId="77777777" w:rsidR="00D12C47" w:rsidRPr="00A54829" w:rsidRDefault="00D12C47" w:rsidP="00D12C47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A5482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98531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482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05C4D5B" w14:textId="77777777" w:rsidR="00D12C47" w:rsidRPr="00A54829" w:rsidRDefault="00D12C47" w:rsidP="00D12C47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A5482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3004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482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010718E" w14:textId="77777777" w:rsidR="00D12C47" w:rsidRPr="00A54829" w:rsidRDefault="00D12C47" w:rsidP="00D12C47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1E111BB" w14:textId="77777777" w:rsidR="00D12C47" w:rsidRPr="00F621A9" w:rsidRDefault="00D12C47" w:rsidP="00D12C47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por favor describa brevemente </w:t>
            </w:r>
            <w:r w:rsidRPr="00F621A9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F621A9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3271EECD" w14:textId="77777777" w:rsidR="00D12C47" w:rsidRDefault="00D12C47" w:rsidP="00D12C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64C8C76" w14:textId="2351F470" w:rsidR="00D12C47" w:rsidRPr="001710FD" w:rsidRDefault="00D12C47" w:rsidP="001710FD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836A961" w14:textId="77777777" w:rsidR="00D12C47" w:rsidRDefault="00D12C47" w:rsidP="001710FD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05F6CCB" w14:textId="77777777" w:rsidR="00243B5F" w:rsidRDefault="00243B5F" w:rsidP="00243B5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17DDA4E1" w14:textId="77777777" w:rsidR="00243B5F" w:rsidRDefault="00243B5F" w:rsidP="00243B5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D0B0C67" w14:textId="77777777" w:rsidR="00243B5F" w:rsidRPr="0005208E" w:rsidRDefault="00243B5F" w:rsidP="00243B5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1BE79BE5" w14:textId="77777777" w:rsidR="00243B5F" w:rsidRPr="0005208E" w:rsidRDefault="00243B5F" w:rsidP="00243B5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1F5456D1" w14:textId="77777777" w:rsidR="00243B5F" w:rsidRPr="0005208E" w:rsidRDefault="00243B5F" w:rsidP="00243B5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A7B99CD" w14:textId="020F0C03" w:rsidR="00243B5F" w:rsidRPr="001710FD" w:rsidRDefault="00243B5F" w:rsidP="001710FD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A537E" w:rsidRPr="009644FE" w14:paraId="685CAAA4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8BF4" w14:textId="4DC2A8AE" w:rsidR="00EA537E" w:rsidRPr="00202F5C" w:rsidRDefault="00EA537E" w:rsidP="00202F5C">
            <w:pPr>
              <w:pStyle w:val="Prrafodelista"/>
              <w:numPr>
                <w:ilvl w:val="1"/>
                <w:numId w:val="35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tiene una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entidad/área dedicada al desarrollo y gestión del turismo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(pública, público-privada o privada)? *</w:t>
            </w:r>
          </w:p>
          <w:p w14:paraId="76039C7B" w14:textId="77777777" w:rsidR="00EA537E" w:rsidRPr="00A54829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A5482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04098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482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3970E3A" w14:textId="77777777" w:rsidR="00EA537E" w:rsidRPr="00A54829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A5482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05729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482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5992E7C" w14:textId="77777777" w:rsidR="00EA537E" w:rsidRPr="00A54829" w:rsidRDefault="00EA537E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0991CCA" w14:textId="3B8CB641" w:rsidR="00EA537E" w:rsidRPr="00F621A9" w:rsidRDefault="00EA537E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por favor describa brevemente </w:t>
            </w:r>
            <w:r w:rsidRPr="00F621A9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F621A9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2FC665AE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618B0275" w14:textId="2CEA337F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EEA83BA" w14:textId="77777777" w:rsidR="00EA537E" w:rsidRPr="00202F5C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1FC8887" w14:textId="77777777" w:rsidR="00243B5F" w:rsidRDefault="00243B5F" w:rsidP="00243B5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600E72FD" w14:textId="77777777" w:rsidR="00243B5F" w:rsidRDefault="00243B5F" w:rsidP="00243B5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55E4CD9" w14:textId="77777777" w:rsidR="00243B5F" w:rsidRPr="0005208E" w:rsidRDefault="00243B5F" w:rsidP="00243B5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DB6DAC1" w14:textId="77777777" w:rsidR="00243B5F" w:rsidRPr="0005208E" w:rsidRDefault="00243B5F" w:rsidP="00243B5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5AF2E13F" w14:textId="77777777" w:rsidR="00243B5F" w:rsidRPr="0005208E" w:rsidRDefault="00243B5F" w:rsidP="00243B5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3CF66E10" w14:textId="750F31BA" w:rsidR="00243B5F" w:rsidRPr="006D49AE" w:rsidRDefault="00243B5F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0610DAD1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3317" w14:textId="73F81518" w:rsidR="00EA537E" w:rsidRPr="00202F5C" w:rsidRDefault="00EA537E" w:rsidP="00202F5C">
            <w:pPr>
              <w:pStyle w:val="Prrafodelista"/>
              <w:numPr>
                <w:ilvl w:val="1"/>
                <w:numId w:val="35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¿El pueblo difunde y/o promueve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cooperación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entre las empresas del pueblo? *</w:t>
            </w:r>
          </w:p>
          <w:p w14:paraId="0880ECB7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50890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505EB9E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6181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C3D1AA1" w14:textId="77777777" w:rsidR="00EA537E" w:rsidRPr="007B7922" w:rsidRDefault="00EA537E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B01EBEE" w14:textId="721FB94B" w:rsidR="00EA537E" w:rsidRPr="007A6253" w:rsidRDefault="00EA537E" w:rsidP="00900EA4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0AC9E16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7AA48ABF" w14:textId="156BB933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B53D6E4" w14:textId="77777777" w:rsidR="00EA537E" w:rsidRPr="00202F5C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C3B5236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ACDADE5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F950095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2443E87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2F1F9830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F016144" w14:textId="73E7B3A7" w:rsidR="0052511F" w:rsidRPr="006D49AE" w:rsidRDefault="0052511F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0DBD7B93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2D3" w14:textId="63A1656F" w:rsidR="00EA537E" w:rsidRPr="00202F5C" w:rsidRDefault="00EA537E" w:rsidP="00202F5C">
            <w:pPr>
              <w:pStyle w:val="Prrafodelista"/>
              <w:numPr>
                <w:ilvl w:val="1"/>
                <w:numId w:val="35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colabora con </w:t>
            </w:r>
            <w:r w:rsidR="00F66B4B"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gobiernos 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nacionales o regionales en iniciativas de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turismo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02670D25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8564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670022F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478213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2661D50" w14:textId="77777777" w:rsidR="00EA537E" w:rsidRPr="009052BF" w:rsidRDefault="00EA537E" w:rsidP="00924636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27F7A21" w14:textId="37006F1B" w:rsidR="00EA537E" w:rsidRPr="007A6253" w:rsidRDefault="00EA537E" w:rsidP="00924636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269458A6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289DF3F6" w14:textId="4EA4E28F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7FAB2D7" w14:textId="77777777" w:rsidR="00EA537E" w:rsidRPr="00202F5C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2F4C9D9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53F04D57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4D3F5B2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12858782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27AC3189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60F08D93" w14:textId="4BB4BE15" w:rsidR="0052511F" w:rsidRPr="006D49AE" w:rsidRDefault="0052511F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4A609FDF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2737" w14:textId="6D76F479" w:rsidR="00EA537E" w:rsidRPr="00202F5C" w:rsidRDefault="00EA537E" w:rsidP="00202F5C">
            <w:pPr>
              <w:pStyle w:val="Prrafodelista"/>
              <w:numPr>
                <w:ilvl w:val="1"/>
                <w:numId w:val="35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difunde y/o promueve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participación de la comunidad y sus residentes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la planificación y el desarrollo del turismo; y tiene medidas que contribuyen a que el turismo mejore el bienestar y la satisfacción? *</w:t>
            </w:r>
          </w:p>
          <w:p w14:paraId="335C575A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11641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88FEFBC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7389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D3B1CD1" w14:textId="77777777" w:rsidR="00EA537E" w:rsidRPr="00DF0648" w:rsidRDefault="00EA537E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20A042D" w14:textId="6765C08A" w:rsidR="00EA537E" w:rsidRPr="007A6253" w:rsidRDefault="00EA537E" w:rsidP="00900EA4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0194C090" w14:textId="77777777" w:rsidR="00EA537E" w:rsidRPr="00E31CB3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2AC004C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84D3055" w14:textId="77777777" w:rsidR="006D49AE" w:rsidRPr="00202F5C" w:rsidRDefault="006D49A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6C0CAD1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2D317078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CB47C71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1316D485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DE3A125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532BFFF1" w14:textId="7B442D8F" w:rsidR="0052511F" w:rsidRPr="006D49AE" w:rsidRDefault="0052511F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578DA303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0347" w14:textId="6EE78726" w:rsidR="00EA537E" w:rsidRPr="00202F5C" w:rsidRDefault="00EA537E" w:rsidP="00202F5C">
            <w:pPr>
              <w:pStyle w:val="Prrafodelista"/>
              <w:numPr>
                <w:ilvl w:val="1"/>
                <w:numId w:val="35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¿El pueblo colabora con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instituciones educativas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académicas</w:t>
            </w:r>
            <w:r w:rsidR="002C326F"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  <w:r w:rsidR="002C326F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en materia de turismo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0468C772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36115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2B808CD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868685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B3B765D" w14:textId="77777777" w:rsidR="00EA537E" w:rsidRPr="0022339F" w:rsidRDefault="00EA537E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B315D3E" w14:textId="254F7E9D" w:rsidR="00EA537E" w:rsidRPr="007A6253" w:rsidRDefault="00EA537E" w:rsidP="00900EA4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26E8C00" w14:textId="77777777" w:rsidR="00EA537E" w:rsidRPr="00E31CB3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5FDCD24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A01F0FF" w14:textId="77777777" w:rsidR="006D49AE" w:rsidRPr="00202F5C" w:rsidRDefault="006D49A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14D766B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13C48AEA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611F4A5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29E347C8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0F4579D5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637FA7C" w14:textId="39252E50" w:rsidR="0052511F" w:rsidRPr="006D49AE" w:rsidRDefault="0052511F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662BEA7E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8E0B" w14:textId="0B64DB67" w:rsidR="00EA537E" w:rsidRPr="00202F5C" w:rsidRDefault="00EA537E" w:rsidP="00202F5C">
            <w:pPr>
              <w:pStyle w:val="Prrafodelista"/>
              <w:numPr>
                <w:ilvl w:val="1"/>
                <w:numId w:val="35"/>
              </w:numPr>
              <w:spacing w:after="0" w:line="276" w:lineRule="auto"/>
              <w:rPr>
                <w:rFonts w:asciiTheme="minorEastAsia" w:eastAsiaTheme="minorEastAsia" w:hAnsiTheme="minorEastAsia" w:cs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sobre las políticas, medidas e iniciativas que el pueblo aplica en gobernanza y priorización del turismo (herramientas de inteligencia de mercado, etc.)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150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3595A06D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7D1B20FF" w14:textId="48383F54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0E2492A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65D21AC" w14:textId="1BBB6B9D" w:rsidR="00EA537E" w:rsidRPr="006D49AE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29117BF8" w14:textId="77777777" w:rsidR="000A363A" w:rsidRPr="00EA537E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aconcuadrcula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69479D" w:rsidRPr="0069479D" w14:paraId="4F402714" w14:textId="77777777" w:rsidTr="004C1F8A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1ECD90FE" w14:textId="507A1EA9" w:rsidR="000A363A" w:rsidRPr="001710FD" w:rsidRDefault="005A423B" w:rsidP="002106DA">
            <w:pPr>
              <w:pStyle w:val="Ttulo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28"/>
              </w:rPr>
            </w:pPr>
            <w:r w:rsidRPr="001710FD">
              <w:rPr>
                <w:color w:val="816200" w:themeColor="accent5" w:themeShade="80"/>
                <w:sz w:val="28"/>
                <w:szCs w:val="28"/>
                <w:lang w:val="es-ES"/>
              </w:rPr>
              <w:lastRenderedPageBreak/>
              <w:t>Infraestructura</w:t>
            </w:r>
            <w:r w:rsidRPr="001710FD">
              <w:rPr>
                <w:color w:val="816200" w:themeColor="accent5" w:themeShade="80"/>
                <w:sz w:val="28"/>
                <w:szCs w:val="28"/>
              </w:rPr>
              <w:t xml:space="preserve"> y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28"/>
              </w:rPr>
              <w:t>conectividad</w:t>
            </w:r>
            <w:proofErr w:type="spellEnd"/>
          </w:p>
        </w:tc>
      </w:tr>
      <w:tr w:rsidR="00CF6707" w:rsidRPr="00202F5C" w14:paraId="7EF9F46B" w14:textId="77777777" w:rsidTr="004C1F8A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D75E5B4" w14:textId="488F029C" w:rsidR="00CF6707" w:rsidRPr="005A423B" w:rsidRDefault="005A423B" w:rsidP="00FA2CB1">
            <w:pPr>
              <w:pStyle w:val="Ttulo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5A423B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tiene infraestructura para facilitar el acceso y las comunicaciones que contribuye al bienestar de las comunidades rurales, al desarrollo empresarial y a la experiencia de los visitantes.</w:t>
            </w:r>
          </w:p>
        </w:tc>
      </w:tr>
      <w:tr w:rsidR="00EA537E" w:rsidRPr="009644FE" w14:paraId="205BDC63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F560" w14:textId="2B5249B5" w:rsidR="00EA537E" w:rsidRPr="0052511F" w:rsidRDefault="00EA537E" w:rsidP="00202F5C">
            <w:pPr>
              <w:pStyle w:val="Prrafodelista"/>
              <w:numPr>
                <w:ilvl w:val="1"/>
                <w:numId w:val="36"/>
              </w:numPr>
              <w:spacing w:after="0" w:line="240" w:lineRule="auto"/>
              <w:rPr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describa las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infraestructuras de transporte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del pueblo que faciliten la conectividad (por ejemplo: vías de acceso pavimentadas, servicios de transporte público, frecuencias regulares, horarios</w:t>
            </w:r>
            <w:r w:rsidR="00257591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disponibles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, etc.) *</w:t>
            </w:r>
            <w:r w:rsidRPr="0052511F">
              <w:rPr>
                <w:lang w:val="es-ES"/>
              </w:rPr>
              <w:t xml:space="preserve">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0BAD9A7A" w14:textId="77777777" w:rsidR="0052511F" w:rsidRDefault="0052511F" w:rsidP="0064453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A4E6B29" w14:textId="0B926EB4" w:rsidR="00644538" w:rsidRPr="009F5F02" w:rsidRDefault="00644538" w:rsidP="0064453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372C589" w14:textId="77777777" w:rsidR="00EA537E" w:rsidRDefault="00EA537E" w:rsidP="0064453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E44243D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72F0CD5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30C0499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6F19246A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3296F79C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700379E3" w14:textId="77777777" w:rsidR="0052511F" w:rsidRPr="00644538" w:rsidRDefault="0052511F" w:rsidP="0064453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BE09E9" w:rsidRPr="001710FD" w14:paraId="799B5E4E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E5F2" w14:textId="5E7CCFE0" w:rsidR="00BE09E9" w:rsidRPr="00202F5C" w:rsidRDefault="00BE09E9" w:rsidP="00202F5C">
            <w:pPr>
              <w:pStyle w:val="Prrafodelista"/>
              <w:numPr>
                <w:ilvl w:val="1"/>
                <w:numId w:val="36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Por favor, describa</w:t>
            </w:r>
            <w:r w:rsidR="00BD3CBA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la situación d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acceso </w:t>
            </w:r>
            <w:r w:rsidR="00BD3CBA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en el pueblo a los siguientes servicios</w:t>
            </w:r>
            <w:r w:rsidR="00063E64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  <w:r w:rsidR="00672C1B"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="00672C1B"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297DC6F2" w14:textId="6DD0E338" w:rsidR="00672C1B" w:rsidRPr="001710FD" w:rsidRDefault="00672C1B" w:rsidP="001710FD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710FD">
              <w:rPr>
                <w:rFonts w:ascii="Arial" w:hAnsi="Arial" w:cs="Arial"/>
                <w:color w:val="404040" w:themeColor="text1" w:themeTint="BF"/>
                <w:lang w:val="es-ES"/>
              </w:rPr>
              <w:t>agua potable</w:t>
            </w:r>
          </w:p>
          <w:p w14:paraId="594600AA" w14:textId="353E904C" w:rsidR="00672C1B" w:rsidRPr="001710FD" w:rsidRDefault="00672C1B" w:rsidP="001710FD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710FD">
              <w:rPr>
                <w:rFonts w:ascii="Arial" w:hAnsi="Arial" w:cs="Arial"/>
                <w:color w:val="404040" w:themeColor="text1" w:themeTint="BF"/>
                <w:lang w:val="es-ES"/>
              </w:rPr>
              <w:t>servicios de saneamiento</w:t>
            </w:r>
          </w:p>
          <w:p w14:paraId="0AB36585" w14:textId="06E34889" w:rsidR="00672C1B" w:rsidRPr="001710FD" w:rsidRDefault="00672C1B" w:rsidP="001710FD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710FD">
              <w:rPr>
                <w:rFonts w:ascii="Arial" w:hAnsi="Arial" w:cs="Arial"/>
                <w:color w:val="404040" w:themeColor="text1" w:themeTint="BF"/>
                <w:lang w:val="es-ES"/>
              </w:rPr>
              <w:t>electricidad</w:t>
            </w:r>
          </w:p>
          <w:p w14:paraId="4BDD0922" w14:textId="77777777" w:rsidR="00672C1B" w:rsidRDefault="00672C1B" w:rsidP="00672C1B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51D5F94" w14:textId="77777777" w:rsidR="000025DD" w:rsidRPr="009F5F02" w:rsidRDefault="000025DD" w:rsidP="000025DD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A1701FF" w14:textId="77777777" w:rsidR="00672C1B" w:rsidRDefault="00672C1B" w:rsidP="001710FD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1758629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4A8BA38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7FCE2B2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0B916CF5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650D9F82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44728D16" w14:textId="1BF95E28" w:rsidR="00672C1B" w:rsidRPr="001710FD" w:rsidRDefault="00672C1B" w:rsidP="001710FD">
            <w:pPr>
              <w:ind w:left="360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A537E" w:rsidRPr="00265F81" w14:paraId="40C2311B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8263" w14:textId="3EB2F666" w:rsidR="00EA537E" w:rsidRPr="00202F5C" w:rsidRDefault="00EA537E" w:rsidP="00202F5C">
            <w:pPr>
              <w:pStyle w:val="Prrafodelista"/>
              <w:numPr>
                <w:ilvl w:val="1"/>
                <w:numId w:val="3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describa la </w:t>
            </w:r>
            <w:r w:rsidRPr="00202F5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tecnología de comunicaciones e infraestructura digital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del pueblo (por ejemplo: banda ancha móvil -3G o superior-, ancho de banda de internet, acceso a la tecnología de </w:t>
            </w:r>
            <w:proofErr w:type="spellStart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big</w:t>
            </w:r>
            <w:proofErr w:type="spellEnd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data, </w:t>
            </w:r>
            <w:proofErr w:type="gramStart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etc.)*</w:t>
            </w:r>
            <w:proofErr w:type="gramEnd"/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0E0C30F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6A0BA6D6" w14:textId="5C0C59E0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DD9F2EB" w14:textId="77777777" w:rsidR="00EA537E" w:rsidRDefault="00EA537E" w:rsidP="004647F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1DC62FA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7ECDCEA2" w14:textId="77777777" w:rsidR="0052511F" w:rsidRDefault="0052511F" w:rsidP="0052511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87D1770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31F8F489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36CA053C" w14:textId="77777777" w:rsidR="0052511F" w:rsidRPr="0005208E" w:rsidRDefault="0052511F" w:rsidP="0052511F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1B7EC90" w14:textId="77777777" w:rsidR="0052511F" w:rsidRPr="00265F81" w:rsidRDefault="0052511F" w:rsidP="004647F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4B5237E2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A719" w14:textId="6EDF9C57" w:rsidR="00EA537E" w:rsidRPr="00202F5C" w:rsidRDefault="00EA537E" w:rsidP="00202F5C">
            <w:pPr>
              <w:pStyle w:val="Prrafodelista"/>
              <w:numPr>
                <w:ilvl w:val="1"/>
                <w:numId w:val="36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Por favor, añada cualquier información relevante para la evaluación de esta área (</w:t>
            </w:r>
            <w:r w:rsidRPr="00202F5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76263A5D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F64DC61" w14:textId="339A037D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29D5BC8" w14:textId="77777777" w:rsidR="00A00510" w:rsidRPr="009F5F02" w:rsidRDefault="00A00510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363153E2" w14:textId="0BB1828F" w:rsidR="00EA537E" w:rsidRPr="00265F81" w:rsidRDefault="00EA537E" w:rsidP="1187569A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35FB7463" w14:textId="77777777" w:rsidR="000A363A" w:rsidRPr="00EA537E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aconcuadrcula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69479D" w:rsidRPr="0069479D" w14:paraId="2285C02D" w14:textId="77777777" w:rsidTr="00550591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0AACCECA" w14:textId="2AD50D84" w:rsidR="000A363A" w:rsidRPr="001710FD" w:rsidRDefault="00080666" w:rsidP="002106DA">
            <w:pPr>
              <w:pStyle w:val="Ttulo1"/>
              <w:numPr>
                <w:ilvl w:val="0"/>
                <w:numId w:val="15"/>
              </w:numPr>
              <w:rPr>
                <w:color w:val="816200" w:themeColor="accent5" w:themeShade="80"/>
                <w:sz w:val="28"/>
                <w:szCs w:val="30"/>
              </w:rPr>
            </w:pPr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Salud y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seguridad</w:t>
            </w:r>
            <w:proofErr w:type="spellEnd"/>
          </w:p>
        </w:tc>
      </w:tr>
      <w:tr w:rsidR="00667181" w:rsidRPr="00202F5C" w14:paraId="3FE1D16E" w14:textId="77777777" w:rsidTr="00550591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A2D88B0" w14:textId="32E97EF0" w:rsidR="00667181" w:rsidRPr="00080666" w:rsidRDefault="00080666" w:rsidP="00375F33">
            <w:pPr>
              <w:pStyle w:val="Ttulo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080666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tiene sistemas de salud y seguridad para cuidar de los residentes y de los turistas.</w:t>
            </w:r>
          </w:p>
        </w:tc>
      </w:tr>
      <w:tr w:rsidR="00EA537E" w:rsidRPr="009644FE" w14:paraId="2305C921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38F2" w14:textId="5EF6C37F" w:rsidR="00EA537E" w:rsidRPr="00202F5C" w:rsidRDefault="00EA537E" w:rsidP="00202F5C">
            <w:pPr>
              <w:pStyle w:val="Prrafodelista"/>
              <w:numPr>
                <w:ilvl w:val="1"/>
                <w:numId w:val="37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¿El pueblo tiene/es parte de un plan/sistema de salud y seguridad públicas? *</w:t>
            </w:r>
          </w:p>
          <w:p w14:paraId="5C8934A4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13316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6B56A72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154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C27DE5E" w14:textId="77777777" w:rsidR="00EA537E" w:rsidRPr="00080666" w:rsidRDefault="00EA537E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08AB430" w14:textId="1FF660A3" w:rsidR="00EA537E" w:rsidRPr="00080666" w:rsidRDefault="00EA537E" w:rsidP="00265F81">
            <w:pPr>
              <w:pStyle w:val="Prrafodelista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</w:t>
            </w:r>
            <w:r w:rsidRPr="00080666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080666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1F10FF2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35D9DCD5" w14:textId="01F9A9BB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6239220" w14:textId="77777777" w:rsidR="00EA537E" w:rsidRDefault="00EA537E" w:rsidP="00A0051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6CB8CD3" w14:textId="77777777" w:rsidR="00A00510" w:rsidRDefault="00A00510" w:rsidP="00A0051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49E62DFA" w14:textId="77777777" w:rsidR="00A00510" w:rsidRDefault="00A00510" w:rsidP="00A0051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E7EB9EC" w14:textId="77777777" w:rsidR="00A00510" w:rsidRPr="0005208E" w:rsidRDefault="00A00510" w:rsidP="00A00510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7EAF4E00" w14:textId="77777777" w:rsidR="00A00510" w:rsidRPr="0005208E" w:rsidRDefault="00A00510" w:rsidP="00A00510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265049D7" w14:textId="77777777" w:rsidR="00A00510" w:rsidRPr="0005208E" w:rsidRDefault="00A00510" w:rsidP="00A00510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25018B33" w14:textId="315F81C3" w:rsidR="00A00510" w:rsidRPr="00202F5C" w:rsidRDefault="00A00510" w:rsidP="00202F5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A537E" w14:paraId="6B7441B0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BE52" w14:textId="2A82FBF8" w:rsidR="00EA537E" w:rsidRPr="00A00510" w:rsidRDefault="00EA537E" w:rsidP="00202F5C">
            <w:pPr>
              <w:pStyle w:val="Prrafodelista"/>
              <w:numPr>
                <w:ilvl w:val="1"/>
                <w:numId w:val="37"/>
              </w:numPr>
              <w:spacing w:after="0" w:line="240" w:lineRule="auto"/>
              <w:rPr>
                <w:rFonts w:eastAsiaTheme="minorEastAsia"/>
                <w:lang w:val="es-ES"/>
              </w:rPr>
            </w:pPr>
            <w:r w:rsidRPr="00202F5C">
              <w:rPr>
                <w:rFonts w:ascii="Arial" w:hAnsi="Arial" w:cs="Arial"/>
                <w:lang w:val="es-ES"/>
              </w:rPr>
              <w:t>¿</w:t>
            </w: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El pueblo tiene/está cerca de servicios de atención sanitaria? *</w:t>
            </w:r>
          </w:p>
          <w:p w14:paraId="1C0EDD02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2398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1415D36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7353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1768DA9" w14:textId="77777777" w:rsidR="00EA537E" w:rsidRDefault="00EA537E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C254BA3" w14:textId="17819A4E" w:rsidR="00EA537E" w:rsidRPr="00080666" w:rsidRDefault="00EA537E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</w:t>
            </w:r>
            <w:r w:rsidRPr="00E8445F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E8445F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7A7F9592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617EFCE" w14:textId="1F577DBE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8FA9EDD" w14:textId="77777777" w:rsidR="009C3AED" w:rsidRDefault="009C3AED" w:rsidP="009C3AED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4F6D1DB" w14:textId="2AB0BACA" w:rsidR="009C3AED" w:rsidRDefault="009C3AED" w:rsidP="009C3AED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6BDDAD73" w14:textId="77777777" w:rsidR="009C3AED" w:rsidRDefault="009C3AED" w:rsidP="009C3AED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2540E63" w14:textId="77777777" w:rsidR="009C3AED" w:rsidRPr="0005208E" w:rsidRDefault="009C3AED" w:rsidP="009C3AED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5DB8BE4F" w14:textId="77777777" w:rsidR="009C3AED" w:rsidRPr="0005208E" w:rsidRDefault="009C3AED" w:rsidP="009C3AED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116EDBE6" w14:textId="3F941F60" w:rsidR="00EA537E" w:rsidRPr="00202F5C" w:rsidRDefault="009C3AED" w:rsidP="00202F5C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2CB46CD" w14:textId="1ABB7994" w:rsidR="009C3AED" w:rsidRPr="00F31A63" w:rsidRDefault="009C3AED" w:rsidP="00F31A63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14:paraId="36C6977A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F9C4" w14:textId="1F6A29FB" w:rsidR="00EA537E" w:rsidRPr="00202F5C" w:rsidRDefault="00EA537E" w:rsidP="00202F5C">
            <w:pPr>
              <w:pStyle w:val="Prrafodelista"/>
              <w:numPr>
                <w:ilvl w:val="1"/>
                <w:numId w:val="37"/>
              </w:numPr>
              <w:spacing w:after="0" w:line="240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>¿En caso de vulnerabilidad a desastres naturales, el pueblo tiene/forma parte de un plan de emergencia? *</w:t>
            </w:r>
          </w:p>
          <w:p w14:paraId="2AEFAE0A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2072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7F489C7" w14:textId="77777777" w:rsidR="00EA537E" w:rsidRPr="003965A5" w:rsidRDefault="00EA537E" w:rsidP="00E66EB3">
            <w:pPr>
              <w:pStyle w:val="Prrafodelista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89981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E57455A" w14:textId="77777777" w:rsidR="00EA537E" w:rsidRDefault="00EA537E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50C7791" w14:textId="1ABAE369" w:rsidR="00EA537E" w:rsidRPr="00E8445F" w:rsidRDefault="00EA537E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</w:t>
            </w:r>
            <w:r w:rsidRPr="00E8445F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brevemente </w:t>
            </w:r>
            <w:r w:rsidRPr="00E8445F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E8445F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3A9F8D51" w14:textId="77777777" w:rsidR="00EA537E" w:rsidRPr="00E31CB3" w:rsidRDefault="00EA537E" w:rsidP="00F31A63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5FD2EED" w14:textId="77777777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17E452C" w14:textId="77777777" w:rsidR="00F31A63" w:rsidRPr="00202F5C" w:rsidRDefault="00F31A63" w:rsidP="00F31A63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018671A" w14:textId="77777777" w:rsidR="009C3AED" w:rsidRDefault="009C3AED" w:rsidP="009C3AED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5208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enlaces relevantes (documentos guardados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un espacio de almacenamiento en la nube, enlaces a páginas web…) que sirvan de apoyo para su respuesta:</w:t>
            </w:r>
          </w:p>
          <w:p w14:paraId="033815C2" w14:textId="77777777" w:rsidR="009C3AED" w:rsidRDefault="009C3AED" w:rsidP="009C3AED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9A767A1" w14:textId="77777777" w:rsidR="009C3AED" w:rsidRPr="0005208E" w:rsidRDefault="009C3AED" w:rsidP="009C3AED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1</w:t>
            </w:r>
          </w:p>
          <w:p w14:paraId="463F4F27" w14:textId="77777777" w:rsidR="009C3AED" w:rsidRPr="0005208E" w:rsidRDefault="009C3AED" w:rsidP="009C3AED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2</w:t>
            </w:r>
          </w:p>
          <w:p w14:paraId="05CC567A" w14:textId="77777777" w:rsidR="009C3AED" w:rsidRPr="0005208E" w:rsidRDefault="009C3AED" w:rsidP="009C3AED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05208E">
              <w:rPr>
                <w:rFonts w:ascii="Arial" w:hAnsi="Arial" w:cs="Arial"/>
                <w:color w:val="6E6E6E" w:themeColor="background2" w:themeShade="80"/>
              </w:rPr>
              <w:t>Link 3</w:t>
            </w:r>
          </w:p>
          <w:p w14:paraId="001860FE" w14:textId="2B5D7007" w:rsidR="009C3AED" w:rsidRPr="00F31A63" w:rsidRDefault="009C3AED" w:rsidP="00F31A63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14:paraId="5C484735" w14:textId="77777777" w:rsidTr="007F2A55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5703" w14:textId="32512375" w:rsidR="00EA537E" w:rsidRPr="00202F5C" w:rsidRDefault="00EA537E" w:rsidP="00202F5C">
            <w:pPr>
              <w:pStyle w:val="Prrafodelista"/>
              <w:numPr>
                <w:ilvl w:val="1"/>
                <w:numId w:val="37"/>
              </w:numPr>
              <w:spacing w:after="0" w:line="240" w:lineRule="auto"/>
              <w:jc w:val="both"/>
              <w:rPr>
                <w:rFonts w:eastAsiaTheme="minorEastAsia"/>
                <w:color w:val="595959" w:themeColor="text1" w:themeTint="A6"/>
                <w:lang w:val="es-ES"/>
              </w:rPr>
            </w:pPr>
            <w:r w:rsidRPr="00202F5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para la evaluación de esta área </w:t>
            </w:r>
            <w:r w:rsidRPr="00202F5C">
              <w:rPr>
                <w:rFonts w:ascii="Arial" w:hAnsi="Arial" w:cs="Arial"/>
                <w:i/>
                <w:iCs/>
                <w:color w:val="595959" w:themeColor="text1" w:themeTint="A6"/>
                <w:lang w:val="es-ES"/>
              </w:rPr>
              <w:t>(límite de 100 palabras)</w:t>
            </w:r>
            <w:r w:rsidRPr="00202F5C">
              <w:rPr>
                <w:rFonts w:ascii="Arial" w:hAnsi="Arial" w:cs="Arial"/>
                <w:color w:val="595959" w:themeColor="text1" w:themeTint="A6"/>
                <w:lang w:val="es-ES"/>
              </w:rPr>
              <w:t>: *</w:t>
            </w:r>
          </w:p>
          <w:p w14:paraId="719BB2F8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32D7238" w14:textId="41839FF1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EB0CB77" w14:textId="77777777" w:rsidR="009C3AED" w:rsidRPr="009F5F02" w:rsidRDefault="009C3AED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C0CA89E" w14:textId="47CCEB1D" w:rsidR="00EA537E" w:rsidRPr="00F31A63" w:rsidRDefault="00EA537E" w:rsidP="00F31A63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6EA087F" w14:textId="77777777" w:rsidR="0037252D" w:rsidRPr="007F2A55" w:rsidRDefault="0037252D" w:rsidP="00265F81">
      <w:pPr>
        <w:pStyle w:val="GlossaryBiblio"/>
        <w:spacing w:line="360" w:lineRule="auto"/>
        <w:ind w:left="0" w:right="-8" w:firstLine="0"/>
        <w:rPr>
          <w:b/>
          <w:bCs/>
          <w:lang w:val="es-ES"/>
        </w:rPr>
      </w:pPr>
    </w:p>
    <w:p w14:paraId="5AD21A2D" w14:textId="4EE62465" w:rsidR="00525EA4" w:rsidRPr="001710FD" w:rsidRDefault="00163813" w:rsidP="009C0D88">
      <w:pPr>
        <w:pStyle w:val="GlossaryBiblio"/>
        <w:spacing w:line="360" w:lineRule="auto"/>
        <w:ind w:left="0" w:right="-8"/>
        <w:rPr>
          <w:b/>
          <w:bCs/>
          <w:color w:val="816200" w:themeColor="accent5" w:themeShade="80"/>
          <w:sz w:val="22"/>
          <w:szCs w:val="22"/>
        </w:rPr>
      </w:pPr>
      <w:proofErr w:type="spellStart"/>
      <w:r w:rsidRPr="001710FD">
        <w:rPr>
          <w:b/>
          <w:bCs/>
          <w:color w:val="816200" w:themeColor="accent5" w:themeShade="80"/>
          <w:sz w:val="22"/>
          <w:szCs w:val="22"/>
        </w:rPr>
        <w:t>Edición</w:t>
      </w:r>
      <w:proofErr w:type="spellEnd"/>
      <w:r w:rsidRPr="001710FD">
        <w:rPr>
          <w:b/>
          <w:bCs/>
          <w:color w:val="816200" w:themeColor="accent5" w:themeShade="80"/>
          <w:sz w:val="22"/>
          <w:szCs w:val="22"/>
        </w:rPr>
        <w:t xml:space="preserve"> </w:t>
      </w:r>
      <w:r w:rsidR="009C3AED" w:rsidRPr="001710FD">
        <w:rPr>
          <w:b/>
          <w:bCs/>
          <w:color w:val="816200" w:themeColor="accent5" w:themeShade="80"/>
          <w:sz w:val="22"/>
          <w:szCs w:val="22"/>
        </w:rPr>
        <w:t>202</w:t>
      </w:r>
      <w:r w:rsidR="009C3AED">
        <w:rPr>
          <w:b/>
          <w:bCs/>
          <w:color w:val="816200" w:themeColor="accent5" w:themeShade="80"/>
          <w:sz w:val="22"/>
          <w:szCs w:val="22"/>
        </w:rPr>
        <w:t>4</w:t>
      </w:r>
      <w:r w:rsidR="009C3AED" w:rsidRPr="001710FD">
        <w:rPr>
          <w:b/>
          <w:bCs/>
          <w:color w:val="816200" w:themeColor="accent5" w:themeShade="80"/>
          <w:sz w:val="22"/>
          <w:szCs w:val="22"/>
        </w:rPr>
        <w:t xml:space="preserve"> </w:t>
      </w:r>
    </w:p>
    <w:p w14:paraId="6460B7D2" w14:textId="3BB07E4B" w:rsidR="00C3708F" w:rsidRPr="001710FD" w:rsidRDefault="009C3AED" w:rsidP="009C0D88">
      <w:pPr>
        <w:pStyle w:val="GlossaryBiblio"/>
        <w:spacing w:line="360" w:lineRule="auto"/>
        <w:ind w:left="0" w:right="-8"/>
        <w:rPr>
          <w:b/>
          <w:color w:val="816200" w:themeColor="accent5" w:themeShade="80"/>
          <w:sz w:val="22"/>
          <w:szCs w:val="22"/>
        </w:rPr>
      </w:pPr>
      <w:r>
        <w:rPr>
          <w:b/>
          <w:bCs/>
          <w:color w:val="816200" w:themeColor="accent5" w:themeShade="80"/>
          <w:sz w:val="22"/>
          <w:szCs w:val="22"/>
        </w:rPr>
        <w:t>Enero</w:t>
      </w:r>
      <w:r w:rsidRPr="001710FD">
        <w:rPr>
          <w:b/>
          <w:bCs/>
          <w:color w:val="816200" w:themeColor="accent5" w:themeShade="80"/>
          <w:sz w:val="22"/>
          <w:szCs w:val="22"/>
        </w:rPr>
        <w:t xml:space="preserve"> 202</w:t>
      </w:r>
      <w:r>
        <w:rPr>
          <w:b/>
          <w:bCs/>
          <w:color w:val="816200" w:themeColor="accent5" w:themeShade="80"/>
          <w:sz w:val="22"/>
          <w:szCs w:val="22"/>
        </w:rPr>
        <w:t>4</w:t>
      </w:r>
    </w:p>
    <w:p w14:paraId="1C92E936" w14:textId="34DBAF50" w:rsidR="00C3708F" w:rsidRPr="0037252D" w:rsidRDefault="00C3708F" w:rsidP="00265F81">
      <w:pPr>
        <w:pStyle w:val="GlossaryBiblio"/>
        <w:spacing w:line="360" w:lineRule="auto"/>
        <w:ind w:left="0" w:right="-8" w:firstLine="0"/>
        <w:rPr>
          <w:b/>
          <w:bCs/>
          <w:sz w:val="22"/>
          <w:szCs w:val="22"/>
        </w:rPr>
        <w:sectPr w:rsidR="00C3708F" w:rsidRPr="0037252D" w:rsidSect="00920500"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</w:p>
    <w:p w14:paraId="73FF641C" w14:textId="61DB1428" w:rsidR="00760BCF" w:rsidRDefault="00CE60C3" w:rsidP="00265F81">
      <w:pPr>
        <w:pStyle w:val="GlossaryBiblio"/>
        <w:spacing w:line="360" w:lineRule="auto"/>
        <w:ind w:right="-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C5DFA0C" wp14:editId="06FFE15E">
                <wp:simplePos x="0" y="0"/>
                <wp:positionH relativeFrom="page">
                  <wp:align>right</wp:align>
                </wp:positionH>
                <wp:positionV relativeFrom="paragraph">
                  <wp:posOffset>-1070610</wp:posOffset>
                </wp:positionV>
                <wp:extent cx="7658100" cy="10774680"/>
                <wp:effectExtent l="0" t="0" r="0" b="7620"/>
                <wp:wrapNone/>
                <wp:docPr id="1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0774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65C3C" w14:textId="77777777" w:rsidR="008A00F5" w:rsidRPr="00FA7204" w:rsidRDefault="008A00F5" w:rsidP="00FA72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DFA0C" id="Rectangle 1" o:spid="_x0000_s1032" style="position:absolute;left:0;text-align:left;margin-left:551.8pt;margin-top:-84.3pt;width:603pt;height:848.4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" fillcolor="#c19300 [2408]" stroked="f" strokeweight="1pt">
                <v:textbox>
                  <w:txbxContent>
                    <w:p w14:paraId="28B65C3C" w14:textId="77777777" w:rsidR="008A00F5" w:rsidRPr="00FA7204" w:rsidRDefault="008A00F5" w:rsidP="00FA72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B06AE1" w14:textId="77777777" w:rsidR="00760BCF" w:rsidRPr="00760BCF" w:rsidRDefault="00760BCF" w:rsidP="00265F81">
      <w:pPr>
        <w:pStyle w:val="GlossaryBiblio"/>
        <w:spacing w:line="360" w:lineRule="auto"/>
      </w:pPr>
    </w:p>
    <w:p w14:paraId="3600F203" w14:textId="77777777" w:rsidR="004F5956" w:rsidRPr="00BE7A19" w:rsidRDefault="004F5956" w:rsidP="00E240CC">
      <w:pPr>
        <w:ind w:right="-8"/>
      </w:pPr>
    </w:p>
    <w:p w14:paraId="5D512060" w14:textId="77777777" w:rsidR="00215321" w:rsidRPr="00215321" w:rsidRDefault="00215321" w:rsidP="007B2323">
      <w:pPr>
        <w:ind w:right="-8"/>
      </w:pPr>
    </w:p>
    <w:p w14:paraId="0C53E110" w14:textId="66E9B2B5" w:rsidR="003C3CC5" w:rsidRPr="00215321" w:rsidRDefault="008B5DB4">
      <w:pPr>
        <w:ind w:right="-8"/>
      </w:pPr>
      <w:r>
        <w:rPr>
          <w:noProof/>
        </w:rPr>
        <w:drawing>
          <wp:anchor distT="0" distB="0" distL="114300" distR="114300" simplePos="0" relativeHeight="251663370" behindDoc="1" locked="0" layoutInCell="1" allowOverlap="1" wp14:anchorId="5BADC97F" wp14:editId="74196231">
            <wp:simplePos x="0" y="0"/>
            <wp:positionH relativeFrom="margin">
              <wp:align>center</wp:align>
            </wp:positionH>
            <wp:positionV relativeFrom="paragraph">
              <wp:posOffset>1223673</wp:posOffset>
            </wp:positionV>
            <wp:extent cx="4261550" cy="3013545"/>
            <wp:effectExtent l="0" t="0" r="0" b="0"/>
            <wp:wrapTight wrapText="bothSides">
              <wp:wrapPolygon edited="0">
                <wp:start x="4538" y="7784"/>
                <wp:lineTo x="4055" y="8330"/>
                <wp:lineTo x="3573" y="9560"/>
                <wp:lineTo x="3573" y="10242"/>
                <wp:lineTo x="2317" y="12427"/>
                <wp:lineTo x="2511" y="13656"/>
                <wp:lineTo x="13904" y="13656"/>
                <wp:lineTo x="17863" y="13383"/>
                <wp:lineTo x="18056" y="12427"/>
                <wp:lineTo x="18636" y="12427"/>
                <wp:lineTo x="19215" y="11745"/>
                <wp:lineTo x="19118" y="9696"/>
                <wp:lineTo x="18732" y="9286"/>
                <wp:lineTo x="16511" y="7784"/>
                <wp:lineTo x="4538" y="778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50" cy="30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499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C2EF59" wp14:editId="28D8D5E9">
                <wp:simplePos x="0" y="0"/>
                <wp:positionH relativeFrom="margin">
                  <wp:align>center</wp:align>
                </wp:positionH>
                <wp:positionV relativeFrom="paragraph">
                  <wp:posOffset>4263528</wp:posOffset>
                </wp:positionV>
                <wp:extent cx="3474720" cy="3194685"/>
                <wp:effectExtent l="0" t="0" r="0" b="571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319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92CCA" w14:textId="613DB70D" w:rsidR="008A00F5" w:rsidRDefault="008A00F5" w:rsidP="00924EF1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Con la visión de hacer del turismo una fuerza positiva para la transformación, el desarrollo rural y el bienestar de las comunidades, la iniciativa de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Best Tourism Villages by UN</w:t>
                            </w:r>
                            <w:r w:rsidR="00E8499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Tourism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pretende avanzar en el papel del turismo en la valoración y salvaguarda de los pueblos rurales junto con sus paisajes asociados, sistemas de conocimientos, diversidad biológica y cultural, valores y actividades locales.</w:t>
                            </w:r>
                          </w:p>
                          <w:p w14:paraId="7428051D" w14:textId="17A46217" w:rsidR="008A00F5" w:rsidRDefault="008A00F5" w:rsidP="00924EF1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La </w:t>
                            </w:r>
                            <w:r w:rsidR="00E8499F" w:rsidRPr="00202F5C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ONU Turismo -</w:t>
                            </w:r>
                            <w:r w:rsidR="00E8499F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Organización Mundial del Turismo,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un organismo especializado de las Naciones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Unidas,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es la principal organización internacional con un papel decisivo y central en la promoción del desarrollo de un turismo responsable, sostenible y universalmente accesible. Sirve de foro mundial para cuestiones de política turística y de fuente práctica de conocimientos sobre el turismo. Sus miembros incluyen 160 países, 6 territorios, 2 observadores permanentes y más de 500 miembros afiliados.</w:t>
                            </w:r>
                          </w:p>
                          <w:p w14:paraId="263EEF57" w14:textId="77777777" w:rsidR="008A00F5" w:rsidRPr="00924EF1" w:rsidRDefault="008A00F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EF59" id="Text Box 12" o:spid="_x0000_s1030" type="#_x0000_t202" style="position:absolute;margin-left:0;margin-top:335.7pt;width:273.6pt;height:251.5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" filled="f" stroked="f" strokeweight=".5pt">
                <v:textbox>
                  <w:txbxContent>
                    <w:p w14:paraId="0BA92CCA" w14:textId="613DB70D" w:rsidR="008A00F5" w:rsidRDefault="008A00F5" w:rsidP="00924EF1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Con la visión de hacer del turismo una fuerza positiva para la transformación, el desarrollo rural y el bienestar de las comunidades, la iniciativa de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Best Tourism Villages by UN</w:t>
                      </w:r>
                      <w:r w:rsidR="00E8499F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Tourism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pretende avanzar en el papel del turismo en la valoración y salvaguarda de los pueblos rurales junto con sus paisajes asociados, sistemas de conocimientos, diversidad biológica y cultural, valores y actividades locales.</w:t>
                      </w:r>
                    </w:p>
                    <w:p w14:paraId="7428051D" w14:textId="17A46217" w:rsidR="008A00F5" w:rsidRDefault="008A00F5" w:rsidP="00924EF1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La </w:t>
                      </w:r>
                      <w:r w:rsidR="00E8499F" w:rsidRPr="00202F5C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ONU Turismo -</w:t>
                      </w:r>
                      <w:r w:rsidR="00E8499F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Organización Mundial del Turismo,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un organismo especializado de las Naciones </w:t>
                      </w:r>
                      <w:proofErr w:type="gramStart"/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Unidas,</w:t>
                      </w:r>
                      <w:proofErr w:type="gramEnd"/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es la principal organización internacional con un papel decisivo y central en la promoción del desarrollo de un turismo responsable, sostenible y universalmente accesible. Sirve de foro mundial para cuestiones de política turística y de fuente práctica de conocimientos sobre el turismo. Sus miembros incluyen 160 países, 6 territorios, 2 observadores permanentes y más de 500 miembros afiliados.</w:t>
                      </w:r>
                    </w:p>
                    <w:p w14:paraId="263EEF57" w14:textId="77777777" w:rsidR="008A00F5" w:rsidRPr="00924EF1" w:rsidRDefault="008A00F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C3CC5" w:rsidRPr="00215321" w:rsidSect="00920500">
      <w:type w:val="nextColumn"/>
      <w:pgSz w:w="11900" w:h="16840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54715" w14:textId="77777777" w:rsidR="00920500" w:rsidRDefault="00920500" w:rsidP="005F2E01">
      <w:pPr>
        <w:spacing w:after="0" w:line="240" w:lineRule="auto"/>
      </w:pPr>
      <w:r>
        <w:separator/>
      </w:r>
    </w:p>
    <w:p w14:paraId="0BA4BB7C" w14:textId="77777777" w:rsidR="00920500" w:rsidRDefault="00920500"/>
  </w:endnote>
  <w:endnote w:type="continuationSeparator" w:id="0">
    <w:p w14:paraId="643762F5" w14:textId="77777777" w:rsidR="00920500" w:rsidRDefault="00920500" w:rsidP="005F2E01">
      <w:pPr>
        <w:spacing w:after="0" w:line="240" w:lineRule="auto"/>
      </w:pPr>
      <w:r>
        <w:continuationSeparator/>
      </w:r>
    </w:p>
    <w:p w14:paraId="3BDC4764" w14:textId="77777777" w:rsidR="00920500" w:rsidRDefault="00920500"/>
  </w:endnote>
  <w:endnote w:type="continuationNotice" w:id="1">
    <w:p w14:paraId="2F4740D0" w14:textId="77777777" w:rsidR="00920500" w:rsidRDefault="009205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BCACD" w14:textId="77777777" w:rsidR="008A00F5" w:rsidRDefault="008A00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A2008D7" w14:textId="77777777" w:rsidR="008A00F5" w:rsidRDefault="008A00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A5AD" w14:textId="1B1D5EAE" w:rsidR="008A00F5" w:rsidRPr="006351A0" w:rsidRDefault="008A00F5" w:rsidP="006351A0">
    <w:pPr>
      <w:pStyle w:val="Piedepgina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r w:rsidRPr="006351A0">
      <w:rPr>
        <w:color w:val="A5A5A5" w:themeColor="background2" w:themeShade="BF"/>
        <w:lang w:val="en-US"/>
      </w:rPr>
      <w:t xml:space="preserve">Last modified: </w:t>
    </w:r>
    <w:r w:rsidRPr="006351A0">
      <w:rPr>
        <w:color w:val="A5A5A5" w:themeColor="background2" w:themeShade="BF"/>
        <w:lang w:val="es-ES"/>
      </w:rPr>
      <w:fldChar w:fldCharType="begin"/>
    </w:r>
    <w:r w:rsidRPr="006351A0">
      <w:rPr>
        <w:color w:val="A5A5A5" w:themeColor="background2" w:themeShade="BF"/>
      </w:rPr>
      <w:instrText xml:space="preserve"> DATE \@ "d MMMM yyyy" </w:instrText>
    </w:r>
    <w:r w:rsidRPr="006351A0">
      <w:rPr>
        <w:color w:val="A5A5A5" w:themeColor="background2" w:themeShade="BF"/>
        <w:lang w:val="es-ES"/>
      </w:rPr>
      <w:fldChar w:fldCharType="separate"/>
    </w:r>
    <w:r w:rsidR="00417B88">
      <w:rPr>
        <w:noProof/>
        <w:color w:val="A5A5A5" w:themeColor="background2" w:themeShade="BF"/>
      </w:rPr>
      <w:t>16 February 2024</w:t>
    </w:r>
    <w:r w:rsidRPr="006351A0">
      <w:rPr>
        <w:color w:val="A5A5A5" w:themeColor="background2" w:themeShade="BF"/>
        <w:lang w:val="es-ES"/>
      </w:rPr>
      <w:fldChar w:fldCharType="end"/>
    </w:r>
    <w:r w:rsidRPr="006351A0">
      <w:rPr>
        <w:color w:val="A5A5A5" w:themeColor="background2" w:themeShade="BF"/>
      </w:rPr>
      <w:tab/>
      <w:t xml:space="preserve">© </w:t>
    </w:r>
    <w:r w:rsidR="009C3AED" w:rsidRPr="006351A0">
      <w:rPr>
        <w:color w:val="A5A5A5" w:themeColor="background2" w:themeShade="BF"/>
      </w:rPr>
      <w:t>202</w:t>
    </w:r>
    <w:r w:rsidR="009C3AED">
      <w:rPr>
        <w:color w:val="A5A5A5" w:themeColor="background2" w:themeShade="BF"/>
      </w:rPr>
      <w:t>4</w:t>
    </w:r>
    <w:r w:rsidRPr="006351A0">
      <w:rPr>
        <w:color w:val="A5A5A5" w:themeColor="background2" w:themeShade="BF"/>
      </w:rPr>
      <w:t xml:space="preserve">, </w:t>
    </w:r>
    <w:r w:rsidR="009C3AED">
      <w:rPr>
        <w:color w:val="A5A5A5" w:themeColor="background2" w:themeShade="BF"/>
      </w:rPr>
      <w:t>ONU Turismo</w:t>
    </w:r>
    <w:r w:rsidRPr="006351A0">
      <w:rPr>
        <w:color w:val="A5A5A5" w:themeColor="background2" w:themeShade="BF"/>
      </w:rPr>
      <w:t xml:space="preserve">. </w:t>
    </w:r>
    <w:r w:rsidR="009C3AED">
      <w:rPr>
        <w:color w:val="A5A5A5" w:themeColor="background2" w:themeShade="BF"/>
      </w:rPr>
      <w:t xml:space="preserve">Derechos </w:t>
    </w:r>
    <w:proofErr w:type="spellStart"/>
    <w:r w:rsidR="009C3AED">
      <w:rPr>
        <w:color w:val="A5A5A5" w:themeColor="background2" w:themeShade="BF"/>
      </w:rPr>
      <w:t>reservados</w:t>
    </w:r>
    <w:proofErr w:type="spellEnd"/>
    <w:r w:rsidRPr="006351A0">
      <w:rPr>
        <w:color w:val="A5A5A5" w:themeColor="background2" w:themeShade="B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1C846" w14:textId="77777777" w:rsidR="00920500" w:rsidRDefault="00920500" w:rsidP="005F2E01">
      <w:pPr>
        <w:spacing w:after="0" w:line="240" w:lineRule="auto"/>
      </w:pPr>
      <w:r>
        <w:separator/>
      </w:r>
    </w:p>
    <w:p w14:paraId="555CE2DF" w14:textId="77777777" w:rsidR="00920500" w:rsidRDefault="00920500"/>
  </w:footnote>
  <w:footnote w:type="continuationSeparator" w:id="0">
    <w:p w14:paraId="0F8B267E" w14:textId="77777777" w:rsidR="00920500" w:rsidRDefault="00920500" w:rsidP="005F2E01">
      <w:pPr>
        <w:spacing w:after="0" w:line="240" w:lineRule="auto"/>
      </w:pPr>
      <w:r>
        <w:continuationSeparator/>
      </w:r>
    </w:p>
    <w:p w14:paraId="68506319" w14:textId="77777777" w:rsidR="00920500" w:rsidRDefault="00920500"/>
  </w:footnote>
  <w:footnote w:type="continuationNotice" w:id="1">
    <w:p w14:paraId="066BE659" w14:textId="77777777" w:rsidR="00920500" w:rsidRDefault="009205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8D028" w14:textId="2E79BA73" w:rsidR="008A00F5" w:rsidRPr="001710FD" w:rsidRDefault="008A00F5" w:rsidP="00881C80">
    <w:pPr>
      <w:tabs>
        <w:tab w:val="left" w:pos="426"/>
        <w:tab w:val="left" w:pos="851"/>
        <w:tab w:val="right" w:pos="9064"/>
      </w:tabs>
      <w:ind w:right="-8" w:firstLine="426"/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</w:pPr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 xml:space="preserve">Best Tourism Villages by </w:t>
    </w:r>
    <w:r w:rsidR="0058309F"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UN</w:t>
    </w:r>
    <w:r w:rsidR="0058309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 xml:space="preserve"> Tourism</w:t>
    </w:r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</w:r>
    <w:proofErr w:type="spellStart"/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Documento</w:t>
    </w:r>
    <w:proofErr w:type="spellEnd"/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 xml:space="preserve"> de </w:t>
    </w:r>
    <w:proofErr w:type="spellStart"/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candidatura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3135" w14:textId="77777777" w:rsidR="008A00F5" w:rsidRPr="001710FD" w:rsidRDefault="008A00F5" w:rsidP="00B91990">
    <w:pPr>
      <w:framePr w:wrap="none" w:vAnchor="text" w:hAnchor="margin" w:y="1"/>
      <w:rPr>
        <w:rStyle w:val="Ttulo2C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</w:pPr>
    <w:r w:rsidRPr="001710FD">
      <w:rPr>
        <w:rStyle w:val="Ttulo2C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begin"/>
    </w:r>
    <w:r w:rsidRPr="001710FD">
      <w:rPr>
        <w:rStyle w:val="Ttulo2Car"/>
        <w:rFonts w:cs="Times New Roman (Body CS)"/>
        <w:bCs/>
        <w:color w:val="816200" w:themeColor="accent5" w:themeShade="80"/>
        <w:spacing w:val="12"/>
        <w:kern w:val="4"/>
        <w:sz w:val="18"/>
        <w:szCs w:val="18"/>
      </w:rPr>
      <w:instrText xml:space="preserve"> PAGE </w:instrText>
    </w:r>
    <w:r w:rsidRPr="001710FD">
      <w:rPr>
        <w:rStyle w:val="Ttulo2C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separate"/>
    </w:r>
    <w:r w:rsidRPr="001710FD">
      <w:rPr>
        <w:rStyle w:val="Ttulo2Car"/>
        <w:rFonts w:cs="Times New Roman (Body CS)"/>
        <w:bCs/>
        <w:noProof/>
        <w:color w:val="816200" w:themeColor="accent5" w:themeShade="80"/>
        <w:spacing w:val="12"/>
        <w:kern w:val="4"/>
        <w:sz w:val="18"/>
        <w:szCs w:val="18"/>
      </w:rPr>
      <w:t>3</w:t>
    </w:r>
    <w:r w:rsidRPr="001710FD">
      <w:rPr>
        <w:rStyle w:val="Ttulo2C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end"/>
    </w:r>
  </w:p>
  <w:p w14:paraId="4A1CA701" w14:textId="6DC514D9" w:rsidR="008A00F5" w:rsidRPr="001710FD" w:rsidRDefault="008A00F5" w:rsidP="002E2A98">
    <w:pPr>
      <w:tabs>
        <w:tab w:val="left" w:pos="851"/>
        <w:tab w:val="right" w:pos="9064"/>
      </w:tabs>
      <w:ind w:firstLine="360"/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</w:pPr>
    <w:r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  <w:t>Best Tourism Villages by UN</w:t>
    </w:r>
    <w:r w:rsidR="0058309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 xml:space="preserve"> Tourism</w:t>
    </w:r>
    <w:r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Candidacy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80C09"/>
    <w:multiLevelType w:val="hybridMultilevel"/>
    <w:tmpl w:val="FFFFFFFF"/>
    <w:lvl w:ilvl="0" w:tplc="E7CACA3C">
      <w:start w:val="1"/>
      <w:numFmt w:val="lowerRoman"/>
      <w:lvlText w:val="%1)"/>
      <w:lvlJc w:val="left"/>
      <w:pPr>
        <w:ind w:left="720" w:hanging="360"/>
      </w:pPr>
    </w:lvl>
    <w:lvl w:ilvl="1" w:tplc="FDCE725A">
      <w:start w:val="1"/>
      <w:numFmt w:val="lowerLetter"/>
      <w:lvlText w:val="%2."/>
      <w:lvlJc w:val="left"/>
      <w:pPr>
        <w:ind w:left="1440" w:hanging="360"/>
      </w:pPr>
    </w:lvl>
    <w:lvl w:ilvl="2" w:tplc="43A44B78">
      <w:start w:val="1"/>
      <w:numFmt w:val="lowerRoman"/>
      <w:lvlText w:val="%3."/>
      <w:lvlJc w:val="right"/>
      <w:pPr>
        <w:ind w:left="2160" w:hanging="180"/>
      </w:pPr>
    </w:lvl>
    <w:lvl w:ilvl="3" w:tplc="BD865262">
      <w:start w:val="1"/>
      <w:numFmt w:val="decimal"/>
      <w:lvlText w:val="%4."/>
      <w:lvlJc w:val="left"/>
      <w:pPr>
        <w:ind w:left="2880" w:hanging="360"/>
      </w:pPr>
    </w:lvl>
    <w:lvl w:ilvl="4" w:tplc="ECD2E032">
      <w:start w:val="1"/>
      <w:numFmt w:val="lowerLetter"/>
      <w:lvlText w:val="%5."/>
      <w:lvlJc w:val="left"/>
      <w:pPr>
        <w:ind w:left="3600" w:hanging="360"/>
      </w:pPr>
    </w:lvl>
    <w:lvl w:ilvl="5" w:tplc="6116F6DA">
      <w:start w:val="1"/>
      <w:numFmt w:val="lowerRoman"/>
      <w:lvlText w:val="%6."/>
      <w:lvlJc w:val="right"/>
      <w:pPr>
        <w:ind w:left="4320" w:hanging="180"/>
      </w:pPr>
    </w:lvl>
    <w:lvl w:ilvl="6" w:tplc="BDA26690">
      <w:start w:val="1"/>
      <w:numFmt w:val="decimal"/>
      <w:lvlText w:val="%7."/>
      <w:lvlJc w:val="left"/>
      <w:pPr>
        <w:ind w:left="5040" w:hanging="360"/>
      </w:pPr>
    </w:lvl>
    <w:lvl w:ilvl="7" w:tplc="359AB41A">
      <w:start w:val="1"/>
      <w:numFmt w:val="lowerLetter"/>
      <w:lvlText w:val="%8."/>
      <w:lvlJc w:val="left"/>
      <w:pPr>
        <w:ind w:left="5760" w:hanging="360"/>
      </w:pPr>
    </w:lvl>
    <w:lvl w:ilvl="8" w:tplc="FD84544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33866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95C14"/>
    <w:multiLevelType w:val="hybridMultilevel"/>
    <w:tmpl w:val="8774E5D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928394">
      <w:start w:val="1"/>
      <w:numFmt w:val="decimal"/>
      <w:pStyle w:val="TDC1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61F31"/>
    <w:multiLevelType w:val="multilevel"/>
    <w:tmpl w:val="C888865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63703BD"/>
    <w:multiLevelType w:val="hybridMultilevel"/>
    <w:tmpl w:val="543047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723B0"/>
    <w:multiLevelType w:val="hybridMultilevel"/>
    <w:tmpl w:val="9BF8FFE4"/>
    <w:lvl w:ilvl="0" w:tplc="2DDA552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E0153"/>
    <w:multiLevelType w:val="multilevel"/>
    <w:tmpl w:val="188C077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6E53F9"/>
    <w:multiLevelType w:val="hybridMultilevel"/>
    <w:tmpl w:val="1AFEF8EC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67F67"/>
    <w:multiLevelType w:val="multilevel"/>
    <w:tmpl w:val="CC4E7C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E136752"/>
    <w:multiLevelType w:val="hybridMultilevel"/>
    <w:tmpl w:val="1FAA1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00CD9"/>
    <w:multiLevelType w:val="hybridMultilevel"/>
    <w:tmpl w:val="1AFEF8EC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A660E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5335A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7192D"/>
    <w:multiLevelType w:val="multilevel"/>
    <w:tmpl w:val="09B83A2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23D1B97"/>
    <w:multiLevelType w:val="hybridMultilevel"/>
    <w:tmpl w:val="5ECAF2C4"/>
    <w:lvl w:ilvl="0" w:tplc="CD5850CE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44540"/>
    <w:multiLevelType w:val="multilevel"/>
    <w:tmpl w:val="BF1AE9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6DD732F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92532"/>
    <w:multiLevelType w:val="multilevel"/>
    <w:tmpl w:val="35F428C2"/>
    <w:lvl w:ilvl="0">
      <w:start w:val="8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404040" w:themeColor="text1" w:themeTint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color w:val="404040" w:themeColor="text1" w:themeTint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cs="Arial" w:hint="default"/>
        <w:color w:val="404040" w:themeColor="text1" w:themeTint="BF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cs="Arial" w:hint="default"/>
        <w:color w:val="404040" w:themeColor="text1" w:themeTint="BF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cs="Arial" w:hint="default"/>
        <w:color w:val="404040" w:themeColor="text1" w:themeTint="BF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cs="Arial" w:hint="default"/>
        <w:color w:val="404040" w:themeColor="text1" w:themeTint="BF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cs="Arial" w:hint="default"/>
        <w:color w:val="404040" w:themeColor="text1" w:themeTint="BF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cs="Arial" w:hint="default"/>
        <w:color w:val="404040" w:themeColor="text1" w:themeTint="BF"/>
      </w:rPr>
    </w:lvl>
  </w:abstractNum>
  <w:abstractNum w:abstractNumId="18" w15:restartNumberingAfterBreak="0">
    <w:nsid w:val="3EAD3130"/>
    <w:multiLevelType w:val="hybridMultilevel"/>
    <w:tmpl w:val="A516E856"/>
    <w:lvl w:ilvl="0" w:tplc="6498A0EA">
      <w:start w:val="10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  <w:color w:val="404040" w:themeColor="text1" w:themeTint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47B4A"/>
    <w:multiLevelType w:val="multilevel"/>
    <w:tmpl w:val="7318BB96"/>
    <w:lvl w:ilvl="0">
      <w:start w:val="1"/>
      <w:numFmt w:val="decimal"/>
      <w:pStyle w:val="Ttulo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816200" w:themeColor="accent5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01E52EC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8554E7"/>
    <w:multiLevelType w:val="hybridMultilevel"/>
    <w:tmpl w:val="543047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B57AC"/>
    <w:multiLevelType w:val="hybridMultilevel"/>
    <w:tmpl w:val="06CAD01C"/>
    <w:lvl w:ilvl="0" w:tplc="C5FAC1F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B4BD1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795776"/>
    <w:multiLevelType w:val="multilevel"/>
    <w:tmpl w:val="FE4EBD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3DA6929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676D7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FC466C"/>
    <w:multiLevelType w:val="multilevel"/>
    <w:tmpl w:val="ABDEE17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65A5568"/>
    <w:multiLevelType w:val="hybridMultilevel"/>
    <w:tmpl w:val="3F422EF8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A116D0"/>
    <w:multiLevelType w:val="hybridMultilevel"/>
    <w:tmpl w:val="FFFFFFFF"/>
    <w:lvl w:ilvl="0" w:tplc="D90E8A46">
      <w:start w:val="1"/>
      <w:numFmt w:val="lowerRoman"/>
      <w:lvlText w:val="%1)"/>
      <w:lvlJc w:val="left"/>
      <w:pPr>
        <w:ind w:left="720" w:hanging="360"/>
      </w:pPr>
    </w:lvl>
    <w:lvl w:ilvl="1" w:tplc="3CCE0DBA">
      <w:start w:val="1"/>
      <w:numFmt w:val="lowerLetter"/>
      <w:lvlText w:val="%2."/>
      <w:lvlJc w:val="left"/>
      <w:pPr>
        <w:ind w:left="1440" w:hanging="360"/>
      </w:pPr>
    </w:lvl>
    <w:lvl w:ilvl="2" w:tplc="025035A8">
      <w:start w:val="1"/>
      <w:numFmt w:val="lowerRoman"/>
      <w:lvlText w:val="%3."/>
      <w:lvlJc w:val="right"/>
      <w:pPr>
        <w:ind w:left="2160" w:hanging="180"/>
      </w:pPr>
    </w:lvl>
    <w:lvl w:ilvl="3" w:tplc="E968B760">
      <w:start w:val="1"/>
      <w:numFmt w:val="decimal"/>
      <w:lvlText w:val="%4."/>
      <w:lvlJc w:val="left"/>
      <w:pPr>
        <w:ind w:left="2880" w:hanging="360"/>
      </w:pPr>
    </w:lvl>
    <w:lvl w:ilvl="4" w:tplc="6DD896E8">
      <w:start w:val="1"/>
      <w:numFmt w:val="lowerLetter"/>
      <w:lvlText w:val="%5."/>
      <w:lvlJc w:val="left"/>
      <w:pPr>
        <w:ind w:left="3600" w:hanging="360"/>
      </w:pPr>
    </w:lvl>
    <w:lvl w:ilvl="5" w:tplc="BB0E82B4">
      <w:start w:val="1"/>
      <w:numFmt w:val="lowerRoman"/>
      <w:lvlText w:val="%6."/>
      <w:lvlJc w:val="right"/>
      <w:pPr>
        <w:ind w:left="4320" w:hanging="180"/>
      </w:pPr>
    </w:lvl>
    <w:lvl w:ilvl="6" w:tplc="B0A4128C">
      <w:start w:val="1"/>
      <w:numFmt w:val="decimal"/>
      <w:lvlText w:val="%7."/>
      <w:lvlJc w:val="left"/>
      <w:pPr>
        <w:ind w:left="5040" w:hanging="360"/>
      </w:pPr>
    </w:lvl>
    <w:lvl w:ilvl="7" w:tplc="CC2C2F6E">
      <w:start w:val="1"/>
      <w:numFmt w:val="lowerLetter"/>
      <w:lvlText w:val="%8."/>
      <w:lvlJc w:val="left"/>
      <w:pPr>
        <w:ind w:left="5760" w:hanging="360"/>
      </w:pPr>
    </w:lvl>
    <w:lvl w:ilvl="8" w:tplc="F9A0FB3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121641"/>
    <w:multiLevelType w:val="multilevel"/>
    <w:tmpl w:val="CBD4325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80B1174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76002">
    <w:abstractNumId w:val="26"/>
  </w:num>
  <w:num w:numId="2" w16cid:durableId="1194080641">
    <w:abstractNumId w:val="19"/>
  </w:num>
  <w:num w:numId="3" w16cid:durableId="28260433">
    <w:abstractNumId w:val="33"/>
  </w:num>
  <w:num w:numId="4" w16cid:durableId="667294266">
    <w:abstractNumId w:val="22"/>
  </w:num>
  <w:num w:numId="5" w16cid:durableId="2126653213">
    <w:abstractNumId w:val="2"/>
  </w:num>
  <w:num w:numId="6" w16cid:durableId="1733582165">
    <w:abstractNumId w:val="2"/>
  </w:num>
  <w:num w:numId="7" w16cid:durableId="2050958505">
    <w:abstractNumId w:val="29"/>
  </w:num>
  <w:num w:numId="8" w16cid:durableId="1807046941">
    <w:abstractNumId w:val="29"/>
  </w:num>
  <w:num w:numId="9" w16cid:durableId="146480658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681625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775223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81189677">
    <w:abstractNumId w:val="20"/>
  </w:num>
  <w:num w:numId="13" w16cid:durableId="20387740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4749820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8056157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95254314">
    <w:abstractNumId w:val="11"/>
  </w:num>
  <w:num w:numId="17" w16cid:durableId="2054231394">
    <w:abstractNumId w:val="25"/>
  </w:num>
  <w:num w:numId="18" w16cid:durableId="152532158">
    <w:abstractNumId w:val="12"/>
  </w:num>
  <w:num w:numId="19" w16cid:durableId="306011940">
    <w:abstractNumId w:val="16"/>
  </w:num>
  <w:num w:numId="20" w16cid:durableId="1889754335">
    <w:abstractNumId w:val="1"/>
  </w:num>
  <w:num w:numId="21" w16cid:durableId="141116383">
    <w:abstractNumId w:val="4"/>
  </w:num>
  <w:num w:numId="22" w16cid:durableId="218439735">
    <w:abstractNumId w:val="7"/>
  </w:num>
  <w:num w:numId="23" w16cid:durableId="1123109167">
    <w:abstractNumId w:val="30"/>
  </w:num>
  <w:num w:numId="24" w16cid:durableId="1701857207">
    <w:abstractNumId w:val="0"/>
  </w:num>
  <w:num w:numId="25" w16cid:durableId="1974359383">
    <w:abstractNumId w:val="18"/>
  </w:num>
  <w:num w:numId="26" w16cid:durableId="1877884517">
    <w:abstractNumId w:val="5"/>
  </w:num>
  <w:num w:numId="27" w16cid:durableId="1285623277">
    <w:abstractNumId w:val="14"/>
  </w:num>
  <w:num w:numId="28" w16cid:durableId="1270508084">
    <w:abstractNumId w:val="9"/>
  </w:num>
  <w:num w:numId="29" w16cid:durableId="628753624">
    <w:abstractNumId w:val="24"/>
  </w:num>
  <w:num w:numId="30" w16cid:durableId="564267275">
    <w:abstractNumId w:val="15"/>
  </w:num>
  <w:num w:numId="31" w16cid:durableId="763309071">
    <w:abstractNumId w:val="8"/>
  </w:num>
  <w:num w:numId="32" w16cid:durableId="921254826">
    <w:abstractNumId w:val="28"/>
  </w:num>
  <w:num w:numId="33" w16cid:durableId="822434702">
    <w:abstractNumId w:val="13"/>
  </w:num>
  <w:num w:numId="34" w16cid:durableId="1986935480">
    <w:abstractNumId w:val="31"/>
  </w:num>
  <w:num w:numId="35" w16cid:durableId="753280619">
    <w:abstractNumId w:val="6"/>
  </w:num>
  <w:num w:numId="36" w16cid:durableId="325671587">
    <w:abstractNumId w:val="17"/>
  </w:num>
  <w:num w:numId="37" w16cid:durableId="244339005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54"/>
    <w:rsid w:val="000025DD"/>
    <w:rsid w:val="00002FC9"/>
    <w:rsid w:val="00004C8B"/>
    <w:rsid w:val="00007327"/>
    <w:rsid w:val="00011988"/>
    <w:rsid w:val="000143BB"/>
    <w:rsid w:val="000162E0"/>
    <w:rsid w:val="000168FC"/>
    <w:rsid w:val="00016D1E"/>
    <w:rsid w:val="00020FB2"/>
    <w:rsid w:val="000237E6"/>
    <w:rsid w:val="00024C00"/>
    <w:rsid w:val="00025764"/>
    <w:rsid w:val="00027CC6"/>
    <w:rsid w:val="00030EF5"/>
    <w:rsid w:val="00035310"/>
    <w:rsid w:val="000405A7"/>
    <w:rsid w:val="00040B5A"/>
    <w:rsid w:val="00040F1E"/>
    <w:rsid w:val="00050158"/>
    <w:rsid w:val="00053D28"/>
    <w:rsid w:val="00063E64"/>
    <w:rsid w:val="00070975"/>
    <w:rsid w:val="00070E03"/>
    <w:rsid w:val="00071E34"/>
    <w:rsid w:val="0007399F"/>
    <w:rsid w:val="00080666"/>
    <w:rsid w:val="00080C0B"/>
    <w:rsid w:val="000810DC"/>
    <w:rsid w:val="0008277D"/>
    <w:rsid w:val="00082F1F"/>
    <w:rsid w:val="00085F35"/>
    <w:rsid w:val="00091512"/>
    <w:rsid w:val="00091B27"/>
    <w:rsid w:val="00096598"/>
    <w:rsid w:val="00096E05"/>
    <w:rsid w:val="000A051D"/>
    <w:rsid w:val="000A0C30"/>
    <w:rsid w:val="000A1485"/>
    <w:rsid w:val="000A3612"/>
    <w:rsid w:val="000A363A"/>
    <w:rsid w:val="000B0CA5"/>
    <w:rsid w:val="000B11FF"/>
    <w:rsid w:val="000B6B6F"/>
    <w:rsid w:val="000C14C7"/>
    <w:rsid w:val="000C1C81"/>
    <w:rsid w:val="000C34EF"/>
    <w:rsid w:val="000C7E2E"/>
    <w:rsid w:val="000D2003"/>
    <w:rsid w:val="000E0B65"/>
    <w:rsid w:val="000E3CFF"/>
    <w:rsid w:val="000E534E"/>
    <w:rsid w:val="000E5E50"/>
    <w:rsid w:val="000F2556"/>
    <w:rsid w:val="000F2F9E"/>
    <w:rsid w:val="000F7267"/>
    <w:rsid w:val="001032F2"/>
    <w:rsid w:val="00105C25"/>
    <w:rsid w:val="00106993"/>
    <w:rsid w:val="00106A32"/>
    <w:rsid w:val="001140B0"/>
    <w:rsid w:val="0011680F"/>
    <w:rsid w:val="00125747"/>
    <w:rsid w:val="0013089C"/>
    <w:rsid w:val="001314EF"/>
    <w:rsid w:val="00137D7D"/>
    <w:rsid w:val="00141232"/>
    <w:rsid w:val="00143CE6"/>
    <w:rsid w:val="00144A04"/>
    <w:rsid w:val="00150542"/>
    <w:rsid w:val="001520C9"/>
    <w:rsid w:val="0015625B"/>
    <w:rsid w:val="0015699B"/>
    <w:rsid w:val="00160AFB"/>
    <w:rsid w:val="00161469"/>
    <w:rsid w:val="00162110"/>
    <w:rsid w:val="00162F39"/>
    <w:rsid w:val="0016365C"/>
    <w:rsid w:val="00163813"/>
    <w:rsid w:val="00164FCE"/>
    <w:rsid w:val="001710FD"/>
    <w:rsid w:val="001722E5"/>
    <w:rsid w:val="0017489C"/>
    <w:rsid w:val="00176DBC"/>
    <w:rsid w:val="001802C8"/>
    <w:rsid w:val="001805EC"/>
    <w:rsid w:val="00182475"/>
    <w:rsid w:val="001824C9"/>
    <w:rsid w:val="00182724"/>
    <w:rsid w:val="00183833"/>
    <w:rsid w:val="00183C11"/>
    <w:rsid w:val="00187AE1"/>
    <w:rsid w:val="00191A2A"/>
    <w:rsid w:val="0019387B"/>
    <w:rsid w:val="00194FE8"/>
    <w:rsid w:val="00196927"/>
    <w:rsid w:val="001969BF"/>
    <w:rsid w:val="001A3722"/>
    <w:rsid w:val="001B0B8F"/>
    <w:rsid w:val="001B0C7D"/>
    <w:rsid w:val="001B0D69"/>
    <w:rsid w:val="001B182D"/>
    <w:rsid w:val="001B5AE1"/>
    <w:rsid w:val="001B7DA0"/>
    <w:rsid w:val="001C1560"/>
    <w:rsid w:val="001C45A9"/>
    <w:rsid w:val="001C6324"/>
    <w:rsid w:val="001C7FCF"/>
    <w:rsid w:val="001D41D8"/>
    <w:rsid w:val="001D6A41"/>
    <w:rsid w:val="001E2D85"/>
    <w:rsid w:val="001F2E6C"/>
    <w:rsid w:val="001F519F"/>
    <w:rsid w:val="001F6872"/>
    <w:rsid w:val="001F6FE3"/>
    <w:rsid w:val="00201665"/>
    <w:rsid w:val="00202F5C"/>
    <w:rsid w:val="002058F5"/>
    <w:rsid w:val="00207185"/>
    <w:rsid w:val="002106DA"/>
    <w:rsid w:val="00211E32"/>
    <w:rsid w:val="002143ED"/>
    <w:rsid w:val="00215321"/>
    <w:rsid w:val="002165EE"/>
    <w:rsid w:val="00216C76"/>
    <w:rsid w:val="0022046A"/>
    <w:rsid w:val="00220BAF"/>
    <w:rsid w:val="002223F5"/>
    <w:rsid w:val="00222598"/>
    <w:rsid w:val="00223334"/>
    <w:rsid w:val="0022339F"/>
    <w:rsid w:val="00226FF8"/>
    <w:rsid w:val="00227362"/>
    <w:rsid w:val="00227440"/>
    <w:rsid w:val="00227CF0"/>
    <w:rsid w:val="002304D4"/>
    <w:rsid w:val="002419F6"/>
    <w:rsid w:val="00243B5F"/>
    <w:rsid w:val="002449F9"/>
    <w:rsid w:val="00256135"/>
    <w:rsid w:val="00256DCB"/>
    <w:rsid w:val="00257591"/>
    <w:rsid w:val="0026208E"/>
    <w:rsid w:val="00263918"/>
    <w:rsid w:val="00263936"/>
    <w:rsid w:val="0026451A"/>
    <w:rsid w:val="00265F81"/>
    <w:rsid w:val="00266E80"/>
    <w:rsid w:val="00267835"/>
    <w:rsid w:val="002716F1"/>
    <w:rsid w:val="00274EEB"/>
    <w:rsid w:val="002803DF"/>
    <w:rsid w:val="002818A5"/>
    <w:rsid w:val="002833C3"/>
    <w:rsid w:val="00284698"/>
    <w:rsid w:val="00292A40"/>
    <w:rsid w:val="002937A8"/>
    <w:rsid w:val="00297A52"/>
    <w:rsid w:val="00297E3C"/>
    <w:rsid w:val="002A0138"/>
    <w:rsid w:val="002A08DA"/>
    <w:rsid w:val="002A2A65"/>
    <w:rsid w:val="002A430E"/>
    <w:rsid w:val="002A72A1"/>
    <w:rsid w:val="002B1E18"/>
    <w:rsid w:val="002B5761"/>
    <w:rsid w:val="002B685A"/>
    <w:rsid w:val="002C0AE1"/>
    <w:rsid w:val="002C326F"/>
    <w:rsid w:val="002C3C51"/>
    <w:rsid w:val="002D3015"/>
    <w:rsid w:val="002D3A33"/>
    <w:rsid w:val="002D60D0"/>
    <w:rsid w:val="002D6FF7"/>
    <w:rsid w:val="002E0DCA"/>
    <w:rsid w:val="002E2989"/>
    <w:rsid w:val="002E2A98"/>
    <w:rsid w:val="002E66D5"/>
    <w:rsid w:val="002F0FB0"/>
    <w:rsid w:val="002F2CE3"/>
    <w:rsid w:val="002F63DF"/>
    <w:rsid w:val="002F6ECF"/>
    <w:rsid w:val="002F7112"/>
    <w:rsid w:val="003002D8"/>
    <w:rsid w:val="00300B51"/>
    <w:rsid w:val="00305761"/>
    <w:rsid w:val="00306065"/>
    <w:rsid w:val="003075E2"/>
    <w:rsid w:val="00310FE5"/>
    <w:rsid w:val="0032463F"/>
    <w:rsid w:val="00324E7B"/>
    <w:rsid w:val="0033338C"/>
    <w:rsid w:val="00333A68"/>
    <w:rsid w:val="00340366"/>
    <w:rsid w:val="00343D57"/>
    <w:rsid w:val="00344CFC"/>
    <w:rsid w:val="00350E35"/>
    <w:rsid w:val="00352552"/>
    <w:rsid w:val="00357B0B"/>
    <w:rsid w:val="00360D59"/>
    <w:rsid w:val="00362DFD"/>
    <w:rsid w:val="003659DF"/>
    <w:rsid w:val="003671EB"/>
    <w:rsid w:val="003710C3"/>
    <w:rsid w:val="0037252D"/>
    <w:rsid w:val="00375AB4"/>
    <w:rsid w:val="00375F33"/>
    <w:rsid w:val="00376328"/>
    <w:rsid w:val="00383A8A"/>
    <w:rsid w:val="00384EE6"/>
    <w:rsid w:val="00387FA2"/>
    <w:rsid w:val="00387FA4"/>
    <w:rsid w:val="00392513"/>
    <w:rsid w:val="003965A5"/>
    <w:rsid w:val="003A07D4"/>
    <w:rsid w:val="003A4AA9"/>
    <w:rsid w:val="003A699C"/>
    <w:rsid w:val="003B0864"/>
    <w:rsid w:val="003B5496"/>
    <w:rsid w:val="003B59AA"/>
    <w:rsid w:val="003B683A"/>
    <w:rsid w:val="003B6D8C"/>
    <w:rsid w:val="003C0842"/>
    <w:rsid w:val="003C0F08"/>
    <w:rsid w:val="003C2C25"/>
    <w:rsid w:val="003C380F"/>
    <w:rsid w:val="003C3CC5"/>
    <w:rsid w:val="003D2D72"/>
    <w:rsid w:val="003D4677"/>
    <w:rsid w:val="003D4BDB"/>
    <w:rsid w:val="003E4150"/>
    <w:rsid w:val="003E7A4E"/>
    <w:rsid w:val="003F036C"/>
    <w:rsid w:val="003F31FF"/>
    <w:rsid w:val="003F51D6"/>
    <w:rsid w:val="004013F0"/>
    <w:rsid w:val="0040297C"/>
    <w:rsid w:val="00406EDB"/>
    <w:rsid w:val="00406EF4"/>
    <w:rsid w:val="00407EE1"/>
    <w:rsid w:val="00412884"/>
    <w:rsid w:val="0041515B"/>
    <w:rsid w:val="00417B88"/>
    <w:rsid w:val="00421074"/>
    <w:rsid w:val="00422251"/>
    <w:rsid w:val="004249E6"/>
    <w:rsid w:val="00425EC6"/>
    <w:rsid w:val="004325F0"/>
    <w:rsid w:val="00432C6C"/>
    <w:rsid w:val="004367F2"/>
    <w:rsid w:val="00437FD1"/>
    <w:rsid w:val="00441115"/>
    <w:rsid w:val="004430FE"/>
    <w:rsid w:val="00443174"/>
    <w:rsid w:val="004454AC"/>
    <w:rsid w:val="004475E6"/>
    <w:rsid w:val="00450D68"/>
    <w:rsid w:val="004525EF"/>
    <w:rsid w:val="00463453"/>
    <w:rsid w:val="004647FF"/>
    <w:rsid w:val="00464B11"/>
    <w:rsid w:val="00471046"/>
    <w:rsid w:val="00472B58"/>
    <w:rsid w:val="00473AD7"/>
    <w:rsid w:val="00475CEF"/>
    <w:rsid w:val="00481AC9"/>
    <w:rsid w:val="00482DB4"/>
    <w:rsid w:val="00482FFA"/>
    <w:rsid w:val="0048561A"/>
    <w:rsid w:val="004905F8"/>
    <w:rsid w:val="00493B48"/>
    <w:rsid w:val="004941E7"/>
    <w:rsid w:val="00494627"/>
    <w:rsid w:val="00496911"/>
    <w:rsid w:val="004A3648"/>
    <w:rsid w:val="004B0F74"/>
    <w:rsid w:val="004B782B"/>
    <w:rsid w:val="004C0600"/>
    <w:rsid w:val="004C1326"/>
    <w:rsid w:val="004C1F8A"/>
    <w:rsid w:val="004C3254"/>
    <w:rsid w:val="004D27D2"/>
    <w:rsid w:val="004D43F2"/>
    <w:rsid w:val="004D5FBC"/>
    <w:rsid w:val="004F33DD"/>
    <w:rsid w:val="004F3EC6"/>
    <w:rsid w:val="004F4EA0"/>
    <w:rsid w:val="004F5956"/>
    <w:rsid w:val="0050414F"/>
    <w:rsid w:val="0050662C"/>
    <w:rsid w:val="00510192"/>
    <w:rsid w:val="0051712E"/>
    <w:rsid w:val="0052071B"/>
    <w:rsid w:val="005241CD"/>
    <w:rsid w:val="005241DB"/>
    <w:rsid w:val="00524E8C"/>
    <w:rsid w:val="0052511F"/>
    <w:rsid w:val="00525533"/>
    <w:rsid w:val="00525EA4"/>
    <w:rsid w:val="005311D9"/>
    <w:rsid w:val="00532376"/>
    <w:rsid w:val="005359F9"/>
    <w:rsid w:val="005404EB"/>
    <w:rsid w:val="00541704"/>
    <w:rsid w:val="00542A3C"/>
    <w:rsid w:val="00543CEF"/>
    <w:rsid w:val="00544170"/>
    <w:rsid w:val="00550591"/>
    <w:rsid w:val="005569B9"/>
    <w:rsid w:val="005576F6"/>
    <w:rsid w:val="005616D2"/>
    <w:rsid w:val="00561F22"/>
    <w:rsid w:val="00562561"/>
    <w:rsid w:val="00563EA5"/>
    <w:rsid w:val="00564075"/>
    <w:rsid w:val="00564E41"/>
    <w:rsid w:val="0057110E"/>
    <w:rsid w:val="0057124C"/>
    <w:rsid w:val="00581472"/>
    <w:rsid w:val="0058309F"/>
    <w:rsid w:val="00585FDB"/>
    <w:rsid w:val="00586756"/>
    <w:rsid w:val="005900B0"/>
    <w:rsid w:val="005917BD"/>
    <w:rsid w:val="00596F7D"/>
    <w:rsid w:val="005A423B"/>
    <w:rsid w:val="005A479A"/>
    <w:rsid w:val="005A4B0A"/>
    <w:rsid w:val="005A4F9F"/>
    <w:rsid w:val="005B0A2F"/>
    <w:rsid w:val="005B591B"/>
    <w:rsid w:val="005C2CA4"/>
    <w:rsid w:val="005C31E1"/>
    <w:rsid w:val="005C39B8"/>
    <w:rsid w:val="005C5C66"/>
    <w:rsid w:val="005C7DC9"/>
    <w:rsid w:val="005D31AE"/>
    <w:rsid w:val="005E2885"/>
    <w:rsid w:val="005E4000"/>
    <w:rsid w:val="005F29B6"/>
    <w:rsid w:val="005F2E01"/>
    <w:rsid w:val="00600948"/>
    <w:rsid w:val="006022A0"/>
    <w:rsid w:val="00602422"/>
    <w:rsid w:val="00604973"/>
    <w:rsid w:val="00605EFC"/>
    <w:rsid w:val="00607FE1"/>
    <w:rsid w:val="00611A6D"/>
    <w:rsid w:val="006135DF"/>
    <w:rsid w:val="00614866"/>
    <w:rsid w:val="0061582A"/>
    <w:rsid w:val="0062241F"/>
    <w:rsid w:val="006246F6"/>
    <w:rsid w:val="006259F3"/>
    <w:rsid w:val="00626C42"/>
    <w:rsid w:val="00627924"/>
    <w:rsid w:val="00630D7B"/>
    <w:rsid w:val="00633EAD"/>
    <w:rsid w:val="00634BC4"/>
    <w:rsid w:val="006351A0"/>
    <w:rsid w:val="00637291"/>
    <w:rsid w:val="006416EB"/>
    <w:rsid w:val="00644538"/>
    <w:rsid w:val="006619A1"/>
    <w:rsid w:val="00661E0C"/>
    <w:rsid w:val="00665A0F"/>
    <w:rsid w:val="00667181"/>
    <w:rsid w:val="00667E12"/>
    <w:rsid w:val="006701BA"/>
    <w:rsid w:val="00672C1B"/>
    <w:rsid w:val="006772F7"/>
    <w:rsid w:val="006776A5"/>
    <w:rsid w:val="0068058D"/>
    <w:rsid w:val="0069479D"/>
    <w:rsid w:val="006A3596"/>
    <w:rsid w:val="006A4C6C"/>
    <w:rsid w:val="006A6680"/>
    <w:rsid w:val="006B1D94"/>
    <w:rsid w:val="006B1F72"/>
    <w:rsid w:val="006B38E1"/>
    <w:rsid w:val="006B3B3E"/>
    <w:rsid w:val="006B5F49"/>
    <w:rsid w:val="006C1A14"/>
    <w:rsid w:val="006C50F6"/>
    <w:rsid w:val="006D000D"/>
    <w:rsid w:val="006D0C89"/>
    <w:rsid w:val="006D0E2C"/>
    <w:rsid w:val="006D20AF"/>
    <w:rsid w:val="006D2E83"/>
    <w:rsid w:val="006D49AE"/>
    <w:rsid w:val="006E694E"/>
    <w:rsid w:val="006E7702"/>
    <w:rsid w:val="006F0CDD"/>
    <w:rsid w:val="006F1C21"/>
    <w:rsid w:val="006F389B"/>
    <w:rsid w:val="006F4BE9"/>
    <w:rsid w:val="006F5F2F"/>
    <w:rsid w:val="00706911"/>
    <w:rsid w:val="007100CB"/>
    <w:rsid w:val="0071627C"/>
    <w:rsid w:val="00716EBB"/>
    <w:rsid w:val="00717F7B"/>
    <w:rsid w:val="0072217D"/>
    <w:rsid w:val="0072625C"/>
    <w:rsid w:val="0072764C"/>
    <w:rsid w:val="00727F2E"/>
    <w:rsid w:val="0073179F"/>
    <w:rsid w:val="00733FE8"/>
    <w:rsid w:val="007349DF"/>
    <w:rsid w:val="00735279"/>
    <w:rsid w:val="00740853"/>
    <w:rsid w:val="00740C26"/>
    <w:rsid w:val="0074261B"/>
    <w:rsid w:val="007460B4"/>
    <w:rsid w:val="00750A74"/>
    <w:rsid w:val="00751994"/>
    <w:rsid w:val="007525F0"/>
    <w:rsid w:val="00752D80"/>
    <w:rsid w:val="0075383A"/>
    <w:rsid w:val="00754243"/>
    <w:rsid w:val="007564A1"/>
    <w:rsid w:val="00760BCF"/>
    <w:rsid w:val="007620A6"/>
    <w:rsid w:val="00762B17"/>
    <w:rsid w:val="00765228"/>
    <w:rsid w:val="007663A2"/>
    <w:rsid w:val="00767208"/>
    <w:rsid w:val="00772442"/>
    <w:rsid w:val="007751C0"/>
    <w:rsid w:val="007808AD"/>
    <w:rsid w:val="00784C5D"/>
    <w:rsid w:val="007870E3"/>
    <w:rsid w:val="00790954"/>
    <w:rsid w:val="00796E22"/>
    <w:rsid w:val="00797880"/>
    <w:rsid w:val="00797F07"/>
    <w:rsid w:val="007A2411"/>
    <w:rsid w:val="007A4557"/>
    <w:rsid w:val="007A6164"/>
    <w:rsid w:val="007A6253"/>
    <w:rsid w:val="007A6406"/>
    <w:rsid w:val="007B2323"/>
    <w:rsid w:val="007B3C0E"/>
    <w:rsid w:val="007B3ED7"/>
    <w:rsid w:val="007B40B5"/>
    <w:rsid w:val="007B4C8B"/>
    <w:rsid w:val="007B7453"/>
    <w:rsid w:val="007B7922"/>
    <w:rsid w:val="007C0701"/>
    <w:rsid w:val="007C1301"/>
    <w:rsid w:val="007C27D1"/>
    <w:rsid w:val="007C3608"/>
    <w:rsid w:val="007C38FD"/>
    <w:rsid w:val="007C4C2B"/>
    <w:rsid w:val="007C6662"/>
    <w:rsid w:val="007D296B"/>
    <w:rsid w:val="007D32AC"/>
    <w:rsid w:val="007D57A1"/>
    <w:rsid w:val="007D5C59"/>
    <w:rsid w:val="007D6696"/>
    <w:rsid w:val="007D7250"/>
    <w:rsid w:val="007E0CFA"/>
    <w:rsid w:val="007E5E24"/>
    <w:rsid w:val="007F277B"/>
    <w:rsid w:val="007F2A55"/>
    <w:rsid w:val="007F7A21"/>
    <w:rsid w:val="00806B23"/>
    <w:rsid w:val="008119F0"/>
    <w:rsid w:val="00815E4F"/>
    <w:rsid w:val="008219C2"/>
    <w:rsid w:val="0082245B"/>
    <w:rsid w:val="0083058D"/>
    <w:rsid w:val="008305EA"/>
    <w:rsid w:val="008307F1"/>
    <w:rsid w:val="00831BA4"/>
    <w:rsid w:val="00832DBB"/>
    <w:rsid w:val="00834F29"/>
    <w:rsid w:val="0084208C"/>
    <w:rsid w:val="00852E3D"/>
    <w:rsid w:val="00854FC7"/>
    <w:rsid w:val="00855916"/>
    <w:rsid w:val="00857F23"/>
    <w:rsid w:val="00862C63"/>
    <w:rsid w:val="00867A2C"/>
    <w:rsid w:val="00870D6D"/>
    <w:rsid w:val="00874310"/>
    <w:rsid w:val="00875D21"/>
    <w:rsid w:val="00876716"/>
    <w:rsid w:val="008811D6"/>
    <w:rsid w:val="00881C80"/>
    <w:rsid w:val="0088388F"/>
    <w:rsid w:val="008908FB"/>
    <w:rsid w:val="00892377"/>
    <w:rsid w:val="008932AC"/>
    <w:rsid w:val="008943A6"/>
    <w:rsid w:val="00895CF5"/>
    <w:rsid w:val="008A00F5"/>
    <w:rsid w:val="008A404A"/>
    <w:rsid w:val="008A539F"/>
    <w:rsid w:val="008A5A2E"/>
    <w:rsid w:val="008A77E4"/>
    <w:rsid w:val="008B08A6"/>
    <w:rsid w:val="008B4F68"/>
    <w:rsid w:val="008B5DB4"/>
    <w:rsid w:val="008B6617"/>
    <w:rsid w:val="008C4413"/>
    <w:rsid w:val="008C50FB"/>
    <w:rsid w:val="008C5230"/>
    <w:rsid w:val="008C5A76"/>
    <w:rsid w:val="008C6E66"/>
    <w:rsid w:val="008D01EA"/>
    <w:rsid w:val="008D18C2"/>
    <w:rsid w:val="008D217A"/>
    <w:rsid w:val="008D37A2"/>
    <w:rsid w:val="008D3D28"/>
    <w:rsid w:val="008D453D"/>
    <w:rsid w:val="008E1C94"/>
    <w:rsid w:val="008F0476"/>
    <w:rsid w:val="008F7346"/>
    <w:rsid w:val="008F7472"/>
    <w:rsid w:val="00900EA4"/>
    <w:rsid w:val="00901DE5"/>
    <w:rsid w:val="00903044"/>
    <w:rsid w:val="009052BF"/>
    <w:rsid w:val="00914433"/>
    <w:rsid w:val="0091473E"/>
    <w:rsid w:val="0091628B"/>
    <w:rsid w:val="00920500"/>
    <w:rsid w:val="00921762"/>
    <w:rsid w:val="0092279A"/>
    <w:rsid w:val="009229E6"/>
    <w:rsid w:val="00924636"/>
    <w:rsid w:val="00924EF1"/>
    <w:rsid w:val="00925FEA"/>
    <w:rsid w:val="00926245"/>
    <w:rsid w:val="00927358"/>
    <w:rsid w:val="00927DB0"/>
    <w:rsid w:val="0093142C"/>
    <w:rsid w:val="0093448B"/>
    <w:rsid w:val="00934D5E"/>
    <w:rsid w:val="00941DF6"/>
    <w:rsid w:val="00942D12"/>
    <w:rsid w:val="0094460A"/>
    <w:rsid w:val="00945AAD"/>
    <w:rsid w:val="00947BFA"/>
    <w:rsid w:val="0095165E"/>
    <w:rsid w:val="00952137"/>
    <w:rsid w:val="00955671"/>
    <w:rsid w:val="0095651F"/>
    <w:rsid w:val="00960210"/>
    <w:rsid w:val="00962A04"/>
    <w:rsid w:val="009630C1"/>
    <w:rsid w:val="009644FE"/>
    <w:rsid w:val="0096604C"/>
    <w:rsid w:val="009706C2"/>
    <w:rsid w:val="00971F4E"/>
    <w:rsid w:val="00972C12"/>
    <w:rsid w:val="00974956"/>
    <w:rsid w:val="00975595"/>
    <w:rsid w:val="009774F5"/>
    <w:rsid w:val="00981EFE"/>
    <w:rsid w:val="00982524"/>
    <w:rsid w:val="009878CA"/>
    <w:rsid w:val="00987A4E"/>
    <w:rsid w:val="00990720"/>
    <w:rsid w:val="009935D8"/>
    <w:rsid w:val="00995F6A"/>
    <w:rsid w:val="009A1866"/>
    <w:rsid w:val="009B65EC"/>
    <w:rsid w:val="009B74CA"/>
    <w:rsid w:val="009C0D88"/>
    <w:rsid w:val="009C3AED"/>
    <w:rsid w:val="009C59D5"/>
    <w:rsid w:val="009D0076"/>
    <w:rsid w:val="009D7421"/>
    <w:rsid w:val="009D7AB6"/>
    <w:rsid w:val="009E31BC"/>
    <w:rsid w:val="009F1164"/>
    <w:rsid w:val="009F5F02"/>
    <w:rsid w:val="009F7F32"/>
    <w:rsid w:val="00A00510"/>
    <w:rsid w:val="00A03597"/>
    <w:rsid w:val="00A0420D"/>
    <w:rsid w:val="00A06CD7"/>
    <w:rsid w:val="00A07A0B"/>
    <w:rsid w:val="00A15D63"/>
    <w:rsid w:val="00A26C65"/>
    <w:rsid w:val="00A27145"/>
    <w:rsid w:val="00A331C9"/>
    <w:rsid w:val="00A34538"/>
    <w:rsid w:val="00A405AD"/>
    <w:rsid w:val="00A42EAF"/>
    <w:rsid w:val="00A5119B"/>
    <w:rsid w:val="00A539F6"/>
    <w:rsid w:val="00A54829"/>
    <w:rsid w:val="00A54D85"/>
    <w:rsid w:val="00A553FE"/>
    <w:rsid w:val="00A5578C"/>
    <w:rsid w:val="00A576BA"/>
    <w:rsid w:val="00A57F82"/>
    <w:rsid w:val="00A6093F"/>
    <w:rsid w:val="00A609EE"/>
    <w:rsid w:val="00A6207E"/>
    <w:rsid w:val="00A621FA"/>
    <w:rsid w:val="00A671D9"/>
    <w:rsid w:val="00A70069"/>
    <w:rsid w:val="00A702B6"/>
    <w:rsid w:val="00A764C5"/>
    <w:rsid w:val="00A878D8"/>
    <w:rsid w:val="00A92075"/>
    <w:rsid w:val="00A93B60"/>
    <w:rsid w:val="00A947A5"/>
    <w:rsid w:val="00A954F3"/>
    <w:rsid w:val="00A9711D"/>
    <w:rsid w:val="00A97227"/>
    <w:rsid w:val="00AA3C2B"/>
    <w:rsid w:val="00AA43A3"/>
    <w:rsid w:val="00AA49F6"/>
    <w:rsid w:val="00AB0667"/>
    <w:rsid w:val="00AB60CA"/>
    <w:rsid w:val="00AB68FB"/>
    <w:rsid w:val="00AB6B81"/>
    <w:rsid w:val="00AB7B1D"/>
    <w:rsid w:val="00AC0D7A"/>
    <w:rsid w:val="00AC6F69"/>
    <w:rsid w:val="00AC7FD4"/>
    <w:rsid w:val="00AD3911"/>
    <w:rsid w:val="00AD3973"/>
    <w:rsid w:val="00AD40C8"/>
    <w:rsid w:val="00AD4CD1"/>
    <w:rsid w:val="00AD630F"/>
    <w:rsid w:val="00AD71F3"/>
    <w:rsid w:val="00AE3E63"/>
    <w:rsid w:val="00AE70C1"/>
    <w:rsid w:val="00AE7997"/>
    <w:rsid w:val="00AF79F6"/>
    <w:rsid w:val="00B002E7"/>
    <w:rsid w:val="00B006EE"/>
    <w:rsid w:val="00B00950"/>
    <w:rsid w:val="00B041C5"/>
    <w:rsid w:val="00B059A8"/>
    <w:rsid w:val="00B102DA"/>
    <w:rsid w:val="00B16797"/>
    <w:rsid w:val="00B23F56"/>
    <w:rsid w:val="00B3282C"/>
    <w:rsid w:val="00B34D96"/>
    <w:rsid w:val="00B41D60"/>
    <w:rsid w:val="00B42D07"/>
    <w:rsid w:val="00B43212"/>
    <w:rsid w:val="00B442CC"/>
    <w:rsid w:val="00B451A5"/>
    <w:rsid w:val="00B4610F"/>
    <w:rsid w:val="00B60768"/>
    <w:rsid w:val="00B62957"/>
    <w:rsid w:val="00B63054"/>
    <w:rsid w:val="00B66961"/>
    <w:rsid w:val="00B709D8"/>
    <w:rsid w:val="00B740B6"/>
    <w:rsid w:val="00B77550"/>
    <w:rsid w:val="00B81267"/>
    <w:rsid w:val="00B83487"/>
    <w:rsid w:val="00B84580"/>
    <w:rsid w:val="00B8494D"/>
    <w:rsid w:val="00B91990"/>
    <w:rsid w:val="00B931BC"/>
    <w:rsid w:val="00BA036A"/>
    <w:rsid w:val="00BA1B8C"/>
    <w:rsid w:val="00BA3401"/>
    <w:rsid w:val="00BB2BF5"/>
    <w:rsid w:val="00BB364F"/>
    <w:rsid w:val="00BB39CF"/>
    <w:rsid w:val="00BB53E1"/>
    <w:rsid w:val="00BD2E64"/>
    <w:rsid w:val="00BD2F14"/>
    <w:rsid w:val="00BD3CBA"/>
    <w:rsid w:val="00BD4940"/>
    <w:rsid w:val="00BE09E9"/>
    <w:rsid w:val="00BE4BA4"/>
    <w:rsid w:val="00BE51F3"/>
    <w:rsid w:val="00BE5FA6"/>
    <w:rsid w:val="00BE7A19"/>
    <w:rsid w:val="00BF201E"/>
    <w:rsid w:val="00BF3090"/>
    <w:rsid w:val="00C00A95"/>
    <w:rsid w:val="00C14003"/>
    <w:rsid w:val="00C202DD"/>
    <w:rsid w:val="00C21F2F"/>
    <w:rsid w:val="00C27059"/>
    <w:rsid w:val="00C27845"/>
    <w:rsid w:val="00C31AA7"/>
    <w:rsid w:val="00C32C52"/>
    <w:rsid w:val="00C341F0"/>
    <w:rsid w:val="00C34A95"/>
    <w:rsid w:val="00C35774"/>
    <w:rsid w:val="00C366A6"/>
    <w:rsid w:val="00C3708F"/>
    <w:rsid w:val="00C419F9"/>
    <w:rsid w:val="00C42B28"/>
    <w:rsid w:val="00C446C5"/>
    <w:rsid w:val="00C44D5D"/>
    <w:rsid w:val="00C46614"/>
    <w:rsid w:val="00C50657"/>
    <w:rsid w:val="00C53B0A"/>
    <w:rsid w:val="00C57F7B"/>
    <w:rsid w:val="00C60CF3"/>
    <w:rsid w:val="00C61AF8"/>
    <w:rsid w:val="00C61F07"/>
    <w:rsid w:val="00C62C3F"/>
    <w:rsid w:val="00C638EB"/>
    <w:rsid w:val="00C65468"/>
    <w:rsid w:val="00C670A4"/>
    <w:rsid w:val="00C67840"/>
    <w:rsid w:val="00C71053"/>
    <w:rsid w:val="00C73E6F"/>
    <w:rsid w:val="00C75D35"/>
    <w:rsid w:val="00C81C2F"/>
    <w:rsid w:val="00C84E1D"/>
    <w:rsid w:val="00C86CA0"/>
    <w:rsid w:val="00C87C0D"/>
    <w:rsid w:val="00C92DEF"/>
    <w:rsid w:val="00C93C33"/>
    <w:rsid w:val="00C94CBC"/>
    <w:rsid w:val="00C954CC"/>
    <w:rsid w:val="00CA08D3"/>
    <w:rsid w:val="00CA45AB"/>
    <w:rsid w:val="00CA54C1"/>
    <w:rsid w:val="00CA6EAB"/>
    <w:rsid w:val="00CA7754"/>
    <w:rsid w:val="00CB57E3"/>
    <w:rsid w:val="00CB5C91"/>
    <w:rsid w:val="00CB6679"/>
    <w:rsid w:val="00CC33C2"/>
    <w:rsid w:val="00CC42E6"/>
    <w:rsid w:val="00CC7B0A"/>
    <w:rsid w:val="00CD1740"/>
    <w:rsid w:val="00CD27E8"/>
    <w:rsid w:val="00CD29AD"/>
    <w:rsid w:val="00CD568B"/>
    <w:rsid w:val="00CE60C3"/>
    <w:rsid w:val="00CF07E9"/>
    <w:rsid w:val="00CF39F2"/>
    <w:rsid w:val="00CF3E52"/>
    <w:rsid w:val="00CF49F2"/>
    <w:rsid w:val="00CF5344"/>
    <w:rsid w:val="00CF6707"/>
    <w:rsid w:val="00D0464C"/>
    <w:rsid w:val="00D05B4E"/>
    <w:rsid w:val="00D073B9"/>
    <w:rsid w:val="00D10014"/>
    <w:rsid w:val="00D1298E"/>
    <w:rsid w:val="00D12C47"/>
    <w:rsid w:val="00D20531"/>
    <w:rsid w:val="00D22653"/>
    <w:rsid w:val="00D30BDB"/>
    <w:rsid w:val="00D30F47"/>
    <w:rsid w:val="00D313AE"/>
    <w:rsid w:val="00D34308"/>
    <w:rsid w:val="00D4081F"/>
    <w:rsid w:val="00D41253"/>
    <w:rsid w:val="00D5157E"/>
    <w:rsid w:val="00D558C5"/>
    <w:rsid w:val="00D5666E"/>
    <w:rsid w:val="00D56834"/>
    <w:rsid w:val="00D57A01"/>
    <w:rsid w:val="00D601C0"/>
    <w:rsid w:val="00D60AB3"/>
    <w:rsid w:val="00D61781"/>
    <w:rsid w:val="00D7090B"/>
    <w:rsid w:val="00D70A5C"/>
    <w:rsid w:val="00D76D0B"/>
    <w:rsid w:val="00D77472"/>
    <w:rsid w:val="00D816F3"/>
    <w:rsid w:val="00D819CE"/>
    <w:rsid w:val="00D83673"/>
    <w:rsid w:val="00D83C1D"/>
    <w:rsid w:val="00D84284"/>
    <w:rsid w:val="00D87CD8"/>
    <w:rsid w:val="00D9182D"/>
    <w:rsid w:val="00D91DA0"/>
    <w:rsid w:val="00D95D98"/>
    <w:rsid w:val="00DB3F76"/>
    <w:rsid w:val="00DB49E2"/>
    <w:rsid w:val="00DB51D2"/>
    <w:rsid w:val="00DC075D"/>
    <w:rsid w:val="00DC3146"/>
    <w:rsid w:val="00DC59F5"/>
    <w:rsid w:val="00DC5E70"/>
    <w:rsid w:val="00DC6089"/>
    <w:rsid w:val="00DD0B98"/>
    <w:rsid w:val="00DD23FC"/>
    <w:rsid w:val="00DE0237"/>
    <w:rsid w:val="00DE2A4A"/>
    <w:rsid w:val="00DE33E7"/>
    <w:rsid w:val="00DE638A"/>
    <w:rsid w:val="00DF0648"/>
    <w:rsid w:val="00DF19F1"/>
    <w:rsid w:val="00DF4D81"/>
    <w:rsid w:val="00DF5395"/>
    <w:rsid w:val="00DF6C30"/>
    <w:rsid w:val="00E0384A"/>
    <w:rsid w:val="00E03BBB"/>
    <w:rsid w:val="00E05035"/>
    <w:rsid w:val="00E11C70"/>
    <w:rsid w:val="00E2057C"/>
    <w:rsid w:val="00E22D51"/>
    <w:rsid w:val="00E240CC"/>
    <w:rsid w:val="00E31CB3"/>
    <w:rsid w:val="00E42D27"/>
    <w:rsid w:val="00E42FFF"/>
    <w:rsid w:val="00E463CD"/>
    <w:rsid w:val="00E536E7"/>
    <w:rsid w:val="00E55B30"/>
    <w:rsid w:val="00E56196"/>
    <w:rsid w:val="00E561B7"/>
    <w:rsid w:val="00E56FA8"/>
    <w:rsid w:val="00E5782D"/>
    <w:rsid w:val="00E60C2A"/>
    <w:rsid w:val="00E62135"/>
    <w:rsid w:val="00E66EB3"/>
    <w:rsid w:val="00E73DEF"/>
    <w:rsid w:val="00E768A8"/>
    <w:rsid w:val="00E76EB2"/>
    <w:rsid w:val="00E8445F"/>
    <w:rsid w:val="00E8499F"/>
    <w:rsid w:val="00E87379"/>
    <w:rsid w:val="00E93E13"/>
    <w:rsid w:val="00E945F8"/>
    <w:rsid w:val="00E94CD4"/>
    <w:rsid w:val="00EA537E"/>
    <w:rsid w:val="00EA5716"/>
    <w:rsid w:val="00EA6648"/>
    <w:rsid w:val="00EB3D4F"/>
    <w:rsid w:val="00EB4CDB"/>
    <w:rsid w:val="00EB502E"/>
    <w:rsid w:val="00EB5323"/>
    <w:rsid w:val="00EC1F42"/>
    <w:rsid w:val="00EC3A9F"/>
    <w:rsid w:val="00EC7574"/>
    <w:rsid w:val="00ED344D"/>
    <w:rsid w:val="00ED53AA"/>
    <w:rsid w:val="00ED552E"/>
    <w:rsid w:val="00ED5AE2"/>
    <w:rsid w:val="00EE0C63"/>
    <w:rsid w:val="00EE38E3"/>
    <w:rsid w:val="00EE5212"/>
    <w:rsid w:val="00EE5FD4"/>
    <w:rsid w:val="00EE6C9C"/>
    <w:rsid w:val="00EF104F"/>
    <w:rsid w:val="00EF59D0"/>
    <w:rsid w:val="00EF6035"/>
    <w:rsid w:val="00EF62E0"/>
    <w:rsid w:val="00F01873"/>
    <w:rsid w:val="00F026EB"/>
    <w:rsid w:val="00F03B7F"/>
    <w:rsid w:val="00F047C6"/>
    <w:rsid w:val="00F1029D"/>
    <w:rsid w:val="00F14DA3"/>
    <w:rsid w:val="00F14DA4"/>
    <w:rsid w:val="00F16479"/>
    <w:rsid w:val="00F23234"/>
    <w:rsid w:val="00F232DE"/>
    <w:rsid w:val="00F24AE5"/>
    <w:rsid w:val="00F26D21"/>
    <w:rsid w:val="00F31A63"/>
    <w:rsid w:val="00F37807"/>
    <w:rsid w:val="00F41ACF"/>
    <w:rsid w:val="00F41EBC"/>
    <w:rsid w:val="00F44AAA"/>
    <w:rsid w:val="00F45537"/>
    <w:rsid w:val="00F465CB"/>
    <w:rsid w:val="00F47C62"/>
    <w:rsid w:val="00F47F0C"/>
    <w:rsid w:val="00F56E36"/>
    <w:rsid w:val="00F621A9"/>
    <w:rsid w:val="00F638F0"/>
    <w:rsid w:val="00F65FAB"/>
    <w:rsid w:val="00F66727"/>
    <w:rsid w:val="00F66957"/>
    <w:rsid w:val="00F66ADA"/>
    <w:rsid w:val="00F66B4B"/>
    <w:rsid w:val="00F803D7"/>
    <w:rsid w:val="00F8100C"/>
    <w:rsid w:val="00F84723"/>
    <w:rsid w:val="00F874DD"/>
    <w:rsid w:val="00F87643"/>
    <w:rsid w:val="00F9132D"/>
    <w:rsid w:val="00F919CE"/>
    <w:rsid w:val="00F97415"/>
    <w:rsid w:val="00FA2CB1"/>
    <w:rsid w:val="00FA7204"/>
    <w:rsid w:val="00FB21D7"/>
    <w:rsid w:val="00FB7769"/>
    <w:rsid w:val="00FC3B3E"/>
    <w:rsid w:val="00FC50E6"/>
    <w:rsid w:val="00FD253E"/>
    <w:rsid w:val="00FD35D1"/>
    <w:rsid w:val="00FD4135"/>
    <w:rsid w:val="00FD4212"/>
    <w:rsid w:val="00FD4BBA"/>
    <w:rsid w:val="00FE020D"/>
    <w:rsid w:val="00FE5BED"/>
    <w:rsid w:val="00FF082C"/>
    <w:rsid w:val="00FF4B73"/>
    <w:rsid w:val="00FF6410"/>
    <w:rsid w:val="00FF7B45"/>
    <w:rsid w:val="014B1FFB"/>
    <w:rsid w:val="0162BA80"/>
    <w:rsid w:val="01ADF68A"/>
    <w:rsid w:val="01AE2232"/>
    <w:rsid w:val="022FFA1F"/>
    <w:rsid w:val="02B2AB3A"/>
    <w:rsid w:val="030F7445"/>
    <w:rsid w:val="0340F21A"/>
    <w:rsid w:val="03774CB6"/>
    <w:rsid w:val="040CC304"/>
    <w:rsid w:val="042A677C"/>
    <w:rsid w:val="0435B12C"/>
    <w:rsid w:val="045B6898"/>
    <w:rsid w:val="04985ED2"/>
    <w:rsid w:val="04D12AA6"/>
    <w:rsid w:val="06268463"/>
    <w:rsid w:val="065B4765"/>
    <w:rsid w:val="06BEC68E"/>
    <w:rsid w:val="07419177"/>
    <w:rsid w:val="075C57BB"/>
    <w:rsid w:val="0809F80F"/>
    <w:rsid w:val="080BAC69"/>
    <w:rsid w:val="091A46FB"/>
    <w:rsid w:val="097345E0"/>
    <w:rsid w:val="0973C0B2"/>
    <w:rsid w:val="0A060F18"/>
    <w:rsid w:val="0A108796"/>
    <w:rsid w:val="0A529B3B"/>
    <w:rsid w:val="0B6C9768"/>
    <w:rsid w:val="0BBFB51C"/>
    <w:rsid w:val="0BE6A40A"/>
    <w:rsid w:val="0C21903C"/>
    <w:rsid w:val="0CA07F91"/>
    <w:rsid w:val="0CED95DC"/>
    <w:rsid w:val="0D83EED8"/>
    <w:rsid w:val="0FF8DF62"/>
    <w:rsid w:val="10A0ECD0"/>
    <w:rsid w:val="10EDC17C"/>
    <w:rsid w:val="10F5015F"/>
    <w:rsid w:val="1187569A"/>
    <w:rsid w:val="133C43C5"/>
    <w:rsid w:val="138D7080"/>
    <w:rsid w:val="13FB127F"/>
    <w:rsid w:val="140FF609"/>
    <w:rsid w:val="147C98D2"/>
    <w:rsid w:val="14CB8719"/>
    <w:rsid w:val="166820E6"/>
    <w:rsid w:val="1814689F"/>
    <w:rsid w:val="181A64F5"/>
    <w:rsid w:val="1828750A"/>
    <w:rsid w:val="18B1BE44"/>
    <w:rsid w:val="198A9D21"/>
    <w:rsid w:val="1A82A7E6"/>
    <w:rsid w:val="1B70238B"/>
    <w:rsid w:val="1B74D6AC"/>
    <w:rsid w:val="1C6E69F6"/>
    <w:rsid w:val="1D0BA018"/>
    <w:rsid w:val="1D32E237"/>
    <w:rsid w:val="1D39AF9B"/>
    <w:rsid w:val="1D4436EF"/>
    <w:rsid w:val="1D471CFE"/>
    <w:rsid w:val="1D9FA1CD"/>
    <w:rsid w:val="1E3CA55E"/>
    <w:rsid w:val="1EBA45FB"/>
    <w:rsid w:val="1ED02327"/>
    <w:rsid w:val="1F77424E"/>
    <w:rsid w:val="2026AC4C"/>
    <w:rsid w:val="20A6913E"/>
    <w:rsid w:val="21AE8DFD"/>
    <w:rsid w:val="223B8498"/>
    <w:rsid w:val="22AEE310"/>
    <w:rsid w:val="235FCC4B"/>
    <w:rsid w:val="236B9F5E"/>
    <w:rsid w:val="237D4E44"/>
    <w:rsid w:val="23A4D017"/>
    <w:rsid w:val="23DBD420"/>
    <w:rsid w:val="2432795B"/>
    <w:rsid w:val="243FC3B6"/>
    <w:rsid w:val="249CB412"/>
    <w:rsid w:val="24B36DED"/>
    <w:rsid w:val="24FB9CAC"/>
    <w:rsid w:val="267E44B0"/>
    <w:rsid w:val="26B43302"/>
    <w:rsid w:val="26C76984"/>
    <w:rsid w:val="288E4D01"/>
    <w:rsid w:val="29AC8B02"/>
    <w:rsid w:val="2A344B27"/>
    <w:rsid w:val="2AC7DA10"/>
    <w:rsid w:val="2B69EC69"/>
    <w:rsid w:val="2B6DEAFD"/>
    <w:rsid w:val="2B85304C"/>
    <w:rsid w:val="2BBA4D2A"/>
    <w:rsid w:val="2C747C5E"/>
    <w:rsid w:val="2CF992D1"/>
    <w:rsid w:val="2DCAD438"/>
    <w:rsid w:val="2E2E1DD3"/>
    <w:rsid w:val="2E40C2FD"/>
    <w:rsid w:val="2E69B542"/>
    <w:rsid w:val="2E8D75AC"/>
    <w:rsid w:val="2F2F5CF7"/>
    <w:rsid w:val="309FB7DA"/>
    <w:rsid w:val="3163F272"/>
    <w:rsid w:val="31AFBC80"/>
    <w:rsid w:val="3220A320"/>
    <w:rsid w:val="3311C167"/>
    <w:rsid w:val="3367F527"/>
    <w:rsid w:val="343C02E3"/>
    <w:rsid w:val="3477DF98"/>
    <w:rsid w:val="34A89FE6"/>
    <w:rsid w:val="354D9FFA"/>
    <w:rsid w:val="35974F51"/>
    <w:rsid w:val="35AD64F7"/>
    <w:rsid w:val="35C4C837"/>
    <w:rsid w:val="3603A2A0"/>
    <w:rsid w:val="36F7A2FC"/>
    <w:rsid w:val="38A03EC9"/>
    <w:rsid w:val="391A41C1"/>
    <w:rsid w:val="3ABFCC2F"/>
    <w:rsid w:val="3B18B9F1"/>
    <w:rsid w:val="3BE7D2E9"/>
    <w:rsid w:val="3C39504C"/>
    <w:rsid w:val="3C471B6E"/>
    <w:rsid w:val="3CDA50C1"/>
    <w:rsid w:val="3D101B42"/>
    <w:rsid w:val="3D4185D6"/>
    <w:rsid w:val="3DD70DFA"/>
    <w:rsid w:val="3E662B66"/>
    <w:rsid w:val="3EDD5637"/>
    <w:rsid w:val="3F071597"/>
    <w:rsid w:val="3F8BF5BF"/>
    <w:rsid w:val="40FA99C9"/>
    <w:rsid w:val="4219F4D9"/>
    <w:rsid w:val="42C566DE"/>
    <w:rsid w:val="42EFA2FC"/>
    <w:rsid w:val="431C781D"/>
    <w:rsid w:val="437A6D47"/>
    <w:rsid w:val="43B35CC2"/>
    <w:rsid w:val="44FACC5D"/>
    <w:rsid w:val="46115871"/>
    <w:rsid w:val="46635B78"/>
    <w:rsid w:val="467DDE97"/>
    <w:rsid w:val="46969CBE"/>
    <w:rsid w:val="46CF4EC0"/>
    <w:rsid w:val="47829A64"/>
    <w:rsid w:val="478D1460"/>
    <w:rsid w:val="47BC79F2"/>
    <w:rsid w:val="482C8EFD"/>
    <w:rsid w:val="48326D1F"/>
    <w:rsid w:val="494CFD7C"/>
    <w:rsid w:val="4A870478"/>
    <w:rsid w:val="4AC4B522"/>
    <w:rsid w:val="4AD0AF0F"/>
    <w:rsid w:val="4B62CDFE"/>
    <w:rsid w:val="4B6B202B"/>
    <w:rsid w:val="4BED3952"/>
    <w:rsid w:val="4C7ACAF3"/>
    <w:rsid w:val="4C90F574"/>
    <w:rsid w:val="4D05DE42"/>
    <w:rsid w:val="4D7489D0"/>
    <w:rsid w:val="4D8FE150"/>
    <w:rsid w:val="4DAEDF6C"/>
    <w:rsid w:val="4E16BA0E"/>
    <w:rsid w:val="4E1A66A6"/>
    <w:rsid w:val="4E26F586"/>
    <w:rsid w:val="4E506A73"/>
    <w:rsid w:val="4E73FD03"/>
    <w:rsid w:val="4EFE3183"/>
    <w:rsid w:val="4F015C8A"/>
    <w:rsid w:val="51C7AFE7"/>
    <w:rsid w:val="51EDC3D2"/>
    <w:rsid w:val="521CFABE"/>
    <w:rsid w:val="523713A7"/>
    <w:rsid w:val="5368BC51"/>
    <w:rsid w:val="5442AFC8"/>
    <w:rsid w:val="5507C796"/>
    <w:rsid w:val="553E37ED"/>
    <w:rsid w:val="55BFA475"/>
    <w:rsid w:val="561B0D5D"/>
    <w:rsid w:val="564EB4BC"/>
    <w:rsid w:val="56AA142C"/>
    <w:rsid w:val="56FD62D2"/>
    <w:rsid w:val="57897733"/>
    <w:rsid w:val="5925E02E"/>
    <w:rsid w:val="59731A7C"/>
    <w:rsid w:val="5A382853"/>
    <w:rsid w:val="5ACA5895"/>
    <w:rsid w:val="5B34C522"/>
    <w:rsid w:val="5BF29B75"/>
    <w:rsid w:val="5BF5D105"/>
    <w:rsid w:val="5C39DF92"/>
    <w:rsid w:val="5CA4F46D"/>
    <w:rsid w:val="5D8FA03F"/>
    <w:rsid w:val="5F348088"/>
    <w:rsid w:val="5FA395A4"/>
    <w:rsid w:val="60306E6A"/>
    <w:rsid w:val="60735A75"/>
    <w:rsid w:val="60A8A59A"/>
    <w:rsid w:val="60F0AEFD"/>
    <w:rsid w:val="6138DF99"/>
    <w:rsid w:val="61FEFDC9"/>
    <w:rsid w:val="62B9B80C"/>
    <w:rsid w:val="62CCC274"/>
    <w:rsid w:val="63400A1D"/>
    <w:rsid w:val="6361C363"/>
    <w:rsid w:val="64467300"/>
    <w:rsid w:val="64A505C1"/>
    <w:rsid w:val="64F9D4F1"/>
    <w:rsid w:val="651A6A8A"/>
    <w:rsid w:val="653F0C5D"/>
    <w:rsid w:val="66D7CBC1"/>
    <w:rsid w:val="670A73D0"/>
    <w:rsid w:val="6730725B"/>
    <w:rsid w:val="67580C3F"/>
    <w:rsid w:val="6893F68A"/>
    <w:rsid w:val="68AE5AB4"/>
    <w:rsid w:val="6943F17E"/>
    <w:rsid w:val="6953571F"/>
    <w:rsid w:val="6957205D"/>
    <w:rsid w:val="698D1652"/>
    <w:rsid w:val="6AD37BC2"/>
    <w:rsid w:val="6C4D01F5"/>
    <w:rsid w:val="6C69F507"/>
    <w:rsid w:val="6C8335BA"/>
    <w:rsid w:val="6CC2820F"/>
    <w:rsid w:val="6DC21E2C"/>
    <w:rsid w:val="6DE373FC"/>
    <w:rsid w:val="7004DF19"/>
    <w:rsid w:val="70499129"/>
    <w:rsid w:val="70CE0493"/>
    <w:rsid w:val="71BA4716"/>
    <w:rsid w:val="724E89F7"/>
    <w:rsid w:val="7346BA80"/>
    <w:rsid w:val="7348FFED"/>
    <w:rsid w:val="73CCA157"/>
    <w:rsid w:val="752AE41F"/>
    <w:rsid w:val="76227486"/>
    <w:rsid w:val="77EE415E"/>
    <w:rsid w:val="7813872B"/>
    <w:rsid w:val="78FED65A"/>
    <w:rsid w:val="7974864D"/>
    <w:rsid w:val="7977FC02"/>
    <w:rsid w:val="79C40D65"/>
    <w:rsid w:val="7A49AA3C"/>
    <w:rsid w:val="7A6037C2"/>
    <w:rsid w:val="7AB7B5FD"/>
    <w:rsid w:val="7ABEEFC0"/>
    <w:rsid w:val="7AECF5E3"/>
    <w:rsid w:val="7AF11B1B"/>
    <w:rsid w:val="7AFE59F9"/>
    <w:rsid w:val="7B121AD3"/>
    <w:rsid w:val="7B2DFFC1"/>
    <w:rsid w:val="7B642C58"/>
    <w:rsid w:val="7B664592"/>
    <w:rsid w:val="7D35F604"/>
    <w:rsid w:val="7DC4766E"/>
    <w:rsid w:val="7DE2FBA0"/>
    <w:rsid w:val="7E2FAA60"/>
    <w:rsid w:val="7E457339"/>
    <w:rsid w:val="7EAF7FA9"/>
    <w:rsid w:val="7ED064A4"/>
    <w:rsid w:val="7EE2051D"/>
    <w:rsid w:val="7F457163"/>
    <w:rsid w:val="7F9414F5"/>
    <w:rsid w:val="7FAD5F26"/>
    <w:rsid w:val="7FCB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0EC84A"/>
  <w15:chartTrackingRefBased/>
  <w15:docId w15:val="{50990296-F4B8-40C6-B5D1-FFF95F3D9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B1Mainbody"/>
    <w:link w:val="Ttulo1Car"/>
    <w:uiPriority w:val="9"/>
    <w:rsid w:val="00901DE5"/>
    <w:pPr>
      <w:keepNext/>
      <w:keepLines/>
      <w:numPr>
        <w:numId w:val="2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styleId="Ttulo2">
    <w:name w:val="heading 2"/>
    <w:aliases w:val="Title 2"/>
    <w:basedOn w:val="Title1"/>
    <w:next w:val="B1Mainbody"/>
    <w:link w:val="Ttulo2Car"/>
    <w:uiPriority w:val="9"/>
    <w:unhideWhenUsed/>
    <w:qFormat/>
    <w:rsid w:val="0092279A"/>
    <w:pPr>
      <w:spacing w:before="40" w:after="0"/>
      <w:outlineLvl w:val="1"/>
    </w:pPr>
    <w:rPr>
      <w:rFonts w:cstheme="majorBidi"/>
      <w:sz w:val="24"/>
      <w:szCs w:val="26"/>
    </w:rPr>
  </w:style>
  <w:style w:type="paragraph" w:styleId="Ttulo3">
    <w:name w:val="heading 3"/>
    <w:basedOn w:val="Ttulo2"/>
    <w:next w:val="B1Mainbody"/>
    <w:link w:val="Ttulo3Car"/>
    <w:uiPriority w:val="9"/>
    <w:unhideWhenUsed/>
    <w:qFormat/>
    <w:rsid w:val="009F1164"/>
    <w:pPr>
      <w:numPr>
        <w:numId w:val="0"/>
      </w:numPr>
      <w:outlineLvl w:val="2"/>
    </w:p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eastAsia="Times New Roman" w:hAnsi="Arial" w:cs="Times New Roman"/>
      <w:color w:val="262626" w:themeColor="text1" w:themeTint="D9"/>
      <w:spacing w:val="10"/>
      <w:kern w:val="10"/>
      <w:sz w:val="22"/>
      <w:lang w:val="en-CA"/>
    </w:rPr>
  </w:style>
  <w:style w:type="character" w:customStyle="1" w:styleId="Ttulo1Car">
    <w:name w:val="Título 1 Car"/>
    <w:basedOn w:val="Fuentedeprrafopredeter"/>
    <w:link w:val="Ttulo1"/>
    <w:uiPriority w:val="9"/>
    <w:rsid w:val="00901DE5"/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263918"/>
  </w:style>
  <w:style w:type="paragraph" w:customStyle="1" w:styleId="Title1NUMBERED">
    <w:name w:val="Title 1_NUMBERED"/>
    <w:basedOn w:val="Ttulo1"/>
    <w:next w:val="B1Mainbody"/>
    <w:qFormat/>
    <w:rsid w:val="00901DE5"/>
  </w:style>
  <w:style w:type="character" w:customStyle="1" w:styleId="Ttulo2Car">
    <w:name w:val="Título 2 Car"/>
    <w:aliases w:val="Title 2 Car"/>
    <w:basedOn w:val="Fuentedeprrafopredeter"/>
    <w:link w:val="Ttulo2"/>
    <w:uiPriority w:val="9"/>
    <w:rsid w:val="0092279A"/>
    <w:rPr>
      <w:rFonts w:asciiTheme="majorHAnsi" w:eastAsiaTheme="majorEastAsia" w:hAnsiTheme="majorHAnsi" w:cstheme="majorBidi"/>
      <w:b/>
      <w:color w:val="00B050"/>
      <w:spacing w:val="2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61582A"/>
  </w:style>
  <w:style w:type="paragraph" w:styleId="Piedepgina">
    <w:name w:val="footer"/>
    <w:aliases w:val="Footnote"/>
    <w:basedOn w:val="B1Mainbody"/>
    <w:link w:val="PiedepginaCar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PiedepginaCar">
    <w:name w:val="Pie de página Car"/>
    <w:aliases w:val="Footnote Car"/>
    <w:basedOn w:val="Fuentedeprrafopredeter"/>
    <w:link w:val="Piedepgina"/>
    <w:uiPriority w:val="99"/>
    <w:rsid w:val="00A54D85"/>
    <w:rPr>
      <w:rFonts w:eastAsia="Times New Roman" w:cs="Times New Roman"/>
      <w:color w:val="262626" w:themeColor="text1" w:themeTint="D9"/>
      <w:spacing w:val="4"/>
      <w:kern w:val="4"/>
      <w:sz w:val="16"/>
      <w:lang w:val="en-CA"/>
    </w:rPr>
  </w:style>
  <w:style w:type="character" w:styleId="Refdenotaalpie">
    <w:name w:val="footnote reference"/>
    <w:uiPriority w:val="99"/>
    <w:unhideWhenUsed/>
    <w:qFormat/>
    <w:rsid w:val="00A0420D"/>
    <w:rPr>
      <w:rFonts w:ascii="cambr" w:hAnsi="cambr"/>
      <w:strike w:val="0"/>
      <w:dstrike w:val="0"/>
      <w:sz w:val="22"/>
      <w:vertAlign w:val="superscript"/>
    </w:rPr>
  </w:style>
  <w:style w:type="character" w:styleId="Refdecomentario">
    <w:name w:val="annotation reference"/>
    <w:basedOn w:val="Fuentedeprrafopredeter"/>
    <w:uiPriority w:val="99"/>
    <w:unhideWhenUsed/>
    <w:rsid w:val="001B18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B182D"/>
    <w:rPr>
      <w:sz w:val="20"/>
      <w:szCs w:val="20"/>
      <w:lang w:val="en-GB"/>
    </w:rPr>
  </w:style>
  <w:style w:type="character" w:styleId="Mencinsinresolver">
    <w:name w:val="Unresolved Mention"/>
    <w:basedOn w:val="Fuentedeprrafopredeter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3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Fuentedeprrafopredeter"/>
    <w:uiPriority w:val="1"/>
    <w:qFormat/>
    <w:rsid w:val="005E2885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1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Textonotapie">
    <w:name w:val="footnote text"/>
    <w:basedOn w:val="Normal"/>
    <w:link w:val="TextonotapieCar"/>
    <w:semiHidden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8E1C94"/>
    <w:rPr>
      <w:sz w:val="20"/>
      <w:szCs w:val="20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2C25"/>
  </w:style>
  <w:style w:type="paragraph" w:styleId="TDC1">
    <w:name w:val="toc 1"/>
    <w:basedOn w:val="Normal"/>
    <w:next w:val="Normal"/>
    <w:autoRedefine/>
    <w:uiPriority w:val="39"/>
    <w:unhideWhenUsed/>
    <w:qFormat/>
    <w:rsid w:val="005359F9"/>
    <w:pPr>
      <w:numPr>
        <w:ilvl w:val="3"/>
        <w:numId w:val="5"/>
      </w:numPr>
      <w:tabs>
        <w:tab w:val="left" w:pos="851"/>
        <w:tab w:val="right" w:pos="9072"/>
      </w:tabs>
      <w:spacing w:before="360" w:after="360" w:line="240" w:lineRule="auto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3671EB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6B38E1"/>
    <w:rPr>
      <w:color w:val="F59E00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89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137D7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6410"/>
    <w:pPr>
      <w:spacing w:after="120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6410"/>
    <w:rPr>
      <w:b/>
      <w:bCs/>
      <w:sz w:val="20"/>
      <w:szCs w:val="20"/>
      <w:lang w:val="en-GB"/>
    </w:rPr>
  </w:style>
  <w:style w:type="table" w:styleId="Tablaconcuadrcula">
    <w:name w:val="Table Grid"/>
    <w:basedOn w:val="Tablanormal"/>
    <w:uiPriority w:val="59"/>
    <w:rsid w:val="00A5119B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0A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Textodelmarcadordeposicin">
    <w:name w:val="Placeholder Text"/>
    <w:basedOn w:val="Fuentedeprrafopredeter"/>
    <w:uiPriority w:val="99"/>
    <w:semiHidden/>
    <w:rsid w:val="000A363A"/>
    <w:rPr>
      <w:color w:val="808080"/>
    </w:rPr>
  </w:style>
  <w:style w:type="paragraph" w:styleId="Revisin">
    <w:name w:val="Revision"/>
    <w:hidden/>
    <w:uiPriority w:val="99"/>
    <w:semiHidden/>
    <w:rsid w:val="006776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Guidelines%20for%20Application_EN_ld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9" ma:contentTypeDescription="Create a new document." ma:contentTypeScope="" ma:versionID="2516b7b6400459fbd428f84508c141f9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2e54018f07d3dde2b85f2a4b8ef21484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14f23-6b91-487a-b9cf-1e1c7e6a8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d0126c-054b-42a6-b2d0-a0b48a1d4217}" ma:internalName="TaxCatchAll" ma:showField="CatchAllData" ma:web="6c4cdef0-01c3-459d-9594-ba3879ca2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4cdef0-01c3-459d-9594-ba3879ca2a7d" xsi:nil="true"/>
    <lcf76f155ced4ddcb4097134ff3c332f xmlns="66b4956e-bafa-45cb-a467-afbd5bf220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83AA186-B266-CD48-BC76-FF85D3CE4E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582DA1-99D7-4719-8B3C-43F6788908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4FC497-C7BE-4C04-8E60-2C4475D07FDD}">
  <ds:schemaRefs>
    <ds:schemaRef ds:uri="http://schemas.microsoft.com/office/2006/metadata/properties"/>
    <ds:schemaRef ds:uri="http://schemas.microsoft.com/office/infopath/2007/PartnerControls"/>
    <ds:schemaRef ds:uri="6c4cdef0-01c3-459d-9594-ba3879ca2a7d"/>
    <ds:schemaRef ds:uri="66b4956e-bafa-45cb-a467-afbd5bf22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Guidelines for Application_EN_ld.dotx</Template>
  <TotalTime>0</TotalTime>
  <Pages>20</Pages>
  <Words>3677</Words>
  <Characters>20226</Characters>
  <Application>Microsoft Office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Documento de candidatura</vt:lpstr>
      <vt:lpstr>Datos turísticos clave</vt:lpstr>
      <vt:lpstr>Motivación </vt:lpstr>
      <vt:lpstr>Areas de evaluación</vt:lpstr>
    </vt:vector>
  </TitlesOfParts>
  <Company/>
  <LinksUpToDate>false</LinksUpToDate>
  <CharactersWithSpaces>23856</CharactersWithSpaces>
  <SharedDoc>false</SharedDoc>
  <HLinks>
    <vt:vector size="48" baseType="variant">
      <vt:variant>
        <vt:i4>1114118</vt:i4>
      </vt:variant>
      <vt:variant>
        <vt:i4>21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18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15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12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9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6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3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0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</dc:creator>
  <cp:keywords/>
  <dc:description/>
  <cp:lastModifiedBy>Ana Garcia Allievi</cp:lastModifiedBy>
  <cp:revision>2</cp:revision>
  <cp:lastPrinted>2021-08-25T01:55:00Z</cp:lastPrinted>
  <dcterms:created xsi:type="dcterms:W3CDTF">2024-02-16T19:21:00Z</dcterms:created>
  <dcterms:modified xsi:type="dcterms:W3CDTF">2024-02-16T19:21:00Z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  <property fmtid="{D5CDD505-2E9C-101B-9397-08002B2CF9AE}" pid="3" name="MediaServiceImageTags">
    <vt:lpwstr/>
  </property>
</Properties>
</file>